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9A942" w14:textId="1E7EDFE3" w:rsidR="00261F69" w:rsidRPr="00261F69" w:rsidRDefault="00156E0A" w:rsidP="00B05ED0">
      <w:pPr>
        <w:tabs>
          <w:tab w:val="left" w:pos="4933"/>
        </w:tabs>
        <w:spacing w:after="240"/>
        <w:rPr>
          <w:b/>
        </w:rPr>
      </w:pPr>
      <w:r>
        <w:rPr>
          <w:b/>
        </w:rPr>
        <w:t>Anmeldung für HIV- und Infektiologie-Sprechstunde</w:t>
      </w:r>
    </w:p>
    <w:p w14:paraId="20462011" w14:textId="0C2E205E" w:rsidR="00156E0A" w:rsidRDefault="00156E0A" w:rsidP="00156E0A">
      <w:pPr>
        <w:tabs>
          <w:tab w:val="left" w:pos="4933"/>
        </w:tabs>
        <w:rPr>
          <w:sz w:val="18"/>
          <w:szCs w:val="18"/>
        </w:rPr>
      </w:pPr>
      <w:r w:rsidRPr="00156E0A">
        <w:rPr>
          <w:sz w:val="18"/>
          <w:szCs w:val="18"/>
        </w:rPr>
        <w:t xml:space="preserve">HIV-Sprechstunde:  Fax 061 265 50 42 / </w:t>
      </w:r>
      <w:hyperlink r:id="rId11" w:history="1">
        <w:r w:rsidR="00682C3F" w:rsidRPr="000F496E">
          <w:rPr>
            <w:rStyle w:val="Hyperlink"/>
            <w:sz w:val="18"/>
            <w:szCs w:val="18"/>
          </w:rPr>
          <w:t>mupcare@usb.ch</w:t>
        </w:r>
      </w:hyperlink>
    </w:p>
    <w:p w14:paraId="093F0705" w14:textId="553E239A" w:rsidR="00295B93" w:rsidRDefault="00156E0A" w:rsidP="00156E0A">
      <w:pPr>
        <w:tabs>
          <w:tab w:val="left" w:pos="4933"/>
        </w:tabs>
        <w:rPr>
          <w:sz w:val="18"/>
          <w:szCs w:val="18"/>
        </w:rPr>
      </w:pPr>
      <w:r w:rsidRPr="00156E0A">
        <w:rPr>
          <w:sz w:val="18"/>
          <w:szCs w:val="18"/>
        </w:rPr>
        <w:t xml:space="preserve">Infektiologie-Sprechstunde: Fax 061 265 31 98 / </w:t>
      </w:r>
      <w:hyperlink r:id="rId12" w:history="1">
        <w:r w:rsidRPr="000F496E">
          <w:rPr>
            <w:rStyle w:val="Hyperlink"/>
            <w:sz w:val="18"/>
            <w:szCs w:val="18"/>
          </w:rPr>
          <w:t>infektiologie@usb.ch</w:t>
        </w:r>
      </w:hyperlink>
    </w:p>
    <w:p w14:paraId="1B225B28" w14:textId="77777777" w:rsidR="00156E0A" w:rsidRDefault="00156E0A" w:rsidP="00156E0A">
      <w:pPr>
        <w:tabs>
          <w:tab w:val="left" w:pos="4933"/>
        </w:tabs>
        <w:rPr>
          <w:sz w:val="18"/>
          <w:szCs w:val="18"/>
        </w:rPr>
      </w:pPr>
    </w:p>
    <w:p w14:paraId="42C3FCA4" w14:textId="77777777" w:rsidR="00156E0A" w:rsidRPr="00714E62" w:rsidRDefault="00156E0A" w:rsidP="00156E0A">
      <w:pPr>
        <w:rPr>
          <w:b/>
        </w:rPr>
      </w:pPr>
      <w:r w:rsidRPr="00714E62">
        <w:rPr>
          <w:b/>
        </w:rPr>
        <w:t>Zuweisender Arzt:</w:t>
      </w:r>
    </w:p>
    <w:tbl>
      <w:tblPr>
        <w:tblStyle w:val="Tabellenraster"/>
        <w:tblW w:w="4946" w:type="pct"/>
        <w:tblInd w:w="108" w:type="dxa"/>
        <w:tblLook w:val="04A0" w:firstRow="1" w:lastRow="0" w:firstColumn="1" w:lastColumn="0" w:noHBand="0" w:noVBand="1"/>
      </w:tblPr>
      <w:tblGrid>
        <w:gridCol w:w="3120"/>
        <w:gridCol w:w="6790"/>
      </w:tblGrid>
      <w:tr w:rsidR="00156E0A" w14:paraId="44780188" w14:textId="77777777" w:rsidTr="000A5C46">
        <w:trPr>
          <w:trHeight w:val="443"/>
        </w:trPr>
        <w:tc>
          <w:tcPr>
            <w:tcW w:w="1574" w:type="pct"/>
            <w:vAlign w:val="center"/>
          </w:tcPr>
          <w:p w14:paraId="73BFE5C8" w14:textId="77777777" w:rsidR="00156E0A" w:rsidRDefault="00156E0A" w:rsidP="000A5C46">
            <w:r>
              <w:t>Name/Vorname</w:t>
            </w:r>
          </w:p>
        </w:tc>
        <w:tc>
          <w:tcPr>
            <w:tcW w:w="3426" w:type="pct"/>
            <w:vAlign w:val="center"/>
          </w:tcPr>
          <w:p w14:paraId="23DF316E" w14:textId="77777777" w:rsidR="00156E0A" w:rsidRDefault="00156E0A" w:rsidP="000A5C46">
            <w:r>
              <w:fldChar w:fldCharType="begin">
                <w:ffData>
                  <w:name w:val="Text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0" w:name="Text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  <w:tr w:rsidR="00156E0A" w14:paraId="1D1CAE55" w14:textId="77777777" w:rsidTr="000A5C46">
        <w:trPr>
          <w:trHeight w:val="443"/>
        </w:trPr>
        <w:tc>
          <w:tcPr>
            <w:tcW w:w="1574" w:type="pct"/>
            <w:vAlign w:val="center"/>
          </w:tcPr>
          <w:p w14:paraId="4ADF9D91" w14:textId="77777777" w:rsidR="00156E0A" w:rsidRDefault="00156E0A" w:rsidP="000A5C46">
            <w:r>
              <w:t>Adresse</w:t>
            </w:r>
          </w:p>
        </w:tc>
        <w:tc>
          <w:tcPr>
            <w:tcW w:w="3426" w:type="pct"/>
            <w:vAlign w:val="center"/>
          </w:tcPr>
          <w:p w14:paraId="7FAC915F" w14:textId="77777777" w:rsidR="00156E0A" w:rsidRDefault="00156E0A" w:rsidP="000A5C46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1A51F794" w14:textId="77777777" w:rsidR="00156E0A" w:rsidRDefault="00156E0A" w:rsidP="000A5C46"/>
          <w:p w14:paraId="5593AB3A" w14:textId="77777777" w:rsidR="00156E0A" w:rsidRDefault="00156E0A" w:rsidP="000A5C46"/>
        </w:tc>
      </w:tr>
      <w:tr w:rsidR="00156E0A" w14:paraId="061C111E" w14:textId="77777777" w:rsidTr="000A5C46">
        <w:trPr>
          <w:trHeight w:val="443"/>
        </w:trPr>
        <w:tc>
          <w:tcPr>
            <w:tcW w:w="1574" w:type="pct"/>
            <w:vAlign w:val="center"/>
          </w:tcPr>
          <w:p w14:paraId="7058B9AF" w14:textId="754E52B5" w:rsidR="00156E0A" w:rsidRDefault="00156E0A" w:rsidP="000A5C46">
            <w:r>
              <w:t>Tel</w:t>
            </w:r>
            <w:r>
              <w:t>efon</w:t>
            </w:r>
          </w:p>
        </w:tc>
        <w:tc>
          <w:tcPr>
            <w:tcW w:w="3426" w:type="pct"/>
            <w:vAlign w:val="center"/>
          </w:tcPr>
          <w:p w14:paraId="16D8615E" w14:textId="77777777" w:rsidR="00156E0A" w:rsidRDefault="00156E0A" w:rsidP="000A5C46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56E0A" w14:paraId="1D823931" w14:textId="77777777" w:rsidTr="000A5C46">
        <w:trPr>
          <w:trHeight w:val="443"/>
        </w:trPr>
        <w:tc>
          <w:tcPr>
            <w:tcW w:w="1574" w:type="pct"/>
            <w:vAlign w:val="center"/>
          </w:tcPr>
          <w:p w14:paraId="7DC967B0" w14:textId="0B0B162C" w:rsidR="00156E0A" w:rsidRDefault="00156E0A" w:rsidP="000A5C46">
            <w:r>
              <w:t>E</w:t>
            </w:r>
            <w:r>
              <w:t>-M</w:t>
            </w:r>
            <w:r>
              <w:t>ail</w:t>
            </w:r>
          </w:p>
        </w:tc>
        <w:tc>
          <w:tcPr>
            <w:tcW w:w="3426" w:type="pct"/>
            <w:vAlign w:val="center"/>
          </w:tcPr>
          <w:p w14:paraId="329BC931" w14:textId="77777777" w:rsidR="00156E0A" w:rsidRDefault="00156E0A" w:rsidP="000A5C46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27D8BEDB" w14:textId="77777777" w:rsidR="00156E0A" w:rsidRPr="00714E62" w:rsidRDefault="00156E0A" w:rsidP="00156E0A">
      <w:pPr>
        <w:rPr>
          <w:b/>
        </w:rPr>
      </w:pPr>
    </w:p>
    <w:p w14:paraId="411E97EC" w14:textId="77777777" w:rsidR="00156E0A" w:rsidRDefault="00156E0A" w:rsidP="00156E0A">
      <w:pPr>
        <w:rPr>
          <w:b/>
        </w:rPr>
      </w:pPr>
      <w:r w:rsidRPr="00714E62">
        <w:rPr>
          <w:b/>
        </w:rPr>
        <w:t>Personalien des Patienten/der Patientin:</w:t>
      </w:r>
    </w:p>
    <w:tbl>
      <w:tblPr>
        <w:tblStyle w:val="Tabellenraster"/>
        <w:tblW w:w="4952" w:type="pct"/>
        <w:tblInd w:w="108" w:type="dxa"/>
        <w:tblLook w:val="04A0" w:firstRow="1" w:lastRow="0" w:firstColumn="1" w:lastColumn="0" w:noHBand="0" w:noVBand="1"/>
      </w:tblPr>
      <w:tblGrid>
        <w:gridCol w:w="3119"/>
        <w:gridCol w:w="5102"/>
        <w:gridCol w:w="1701"/>
      </w:tblGrid>
      <w:tr w:rsidR="00156E0A" w:rsidRPr="00714E62" w14:paraId="45E52383" w14:textId="77777777" w:rsidTr="000A5C46">
        <w:trPr>
          <w:trHeight w:val="393"/>
        </w:trPr>
        <w:tc>
          <w:tcPr>
            <w:tcW w:w="1572" w:type="pct"/>
            <w:vAlign w:val="center"/>
          </w:tcPr>
          <w:p w14:paraId="4DB713B2" w14:textId="77777777" w:rsidR="00156E0A" w:rsidRPr="00714E62" w:rsidRDefault="00156E0A" w:rsidP="000A5C46">
            <w:r>
              <w:t>Name/Vorname</w:t>
            </w:r>
          </w:p>
        </w:tc>
        <w:tc>
          <w:tcPr>
            <w:tcW w:w="2571" w:type="pct"/>
            <w:vAlign w:val="center"/>
          </w:tcPr>
          <w:p w14:paraId="037B8123" w14:textId="77777777" w:rsidR="00156E0A" w:rsidRPr="00714E62" w:rsidRDefault="00156E0A" w:rsidP="000A5C46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857" w:type="pct"/>
            <w:vAlign w:val="center"/>
          </w:tcPr>
          <w:p w14:paraId="3415DDA7" w14:textId="77777777" w:rsidR="00156E0A" w:rsidRPr="00714E62" w:rsidRDefault="00156E0A" w:rsidP="000A5C46">
            <w:sdt>
              <w:sdtPr>
                <w:id w:val="-1140645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proofErr w:type="gramStart"/>
            <w:r>
              <w:t>m  /</w:t>
            </w:r>
            <w:proofErr w:type="gramEnd"/>
            <w:r>
              <w:t xml:space="preserve">  </w:t>
            </w:r>
            <w:sdt>
              <w:sdtPr>
                <w:id w:val="1959374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w</w:t>
            </w:r>
          </w:p>
        </w:tc>
      </w:tr>
      <w:tr w:rsidR="00156E0A" w:rsidRPr="00714E62" w14:paraId="02618AED" w14:textId="77777777" w:rsidTr="000A5C46">
        <w:trPr>
          <w:trHeight w:val="393"/>
        </w:trPr>
        <w:tc>
          <w:tcPr>
            <w:tcW w:w="1572" w:type="pct"/>
            <w:vAlign w:val="center"/>
          </w:tcPr>
          <w:p w14:paraId="02903C40" w14:textId="77777777" w:rsidR="00156E0A" w:rsidRPr="00714E62" w:rsidRDefault="00156E0A" w:rsidP="000A5C46">
            <w:r>
              <w:t>Geb. Datum</w:t>
            </w:r>
          </w:p>
        </w:tc>
        <w:tc>
          <w:tcPr>
            <w:tcW w:w="3428" w:type="pct"/>
            <w:gridSpan w:val="2"/>
            <w:vAlign w:val="center"/>
          </w:tcPr>
          <w:p w14:paraId="726406B0" w14:textId="77777777" w:rsidR="00156E0A" w:rsidRPr="00714E62" w:rsidRDefault="00156E0A" w:rsidP="000A5C46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56E0A" w:rsidRPr="00714E62" w14:paraId="73972333" w14:textId="77777777" w:rsidTr="000A5C46">
        <w:trPr>
          <w:trHeight w:val="393"/>
        </w:trPr>
        <w:tc>
          <w:tcPr>
            <w:tcW w:w="1572" w:type="pct"/>
            <w:tcBorders>
              <w:bottom w:val="single" w:sz="4" w:space="0" w:color="auto"/>
            </w:tcBorders>
            <w:vAlign w:val="center"/>
          </w:tcPr>
          <w:p w14:paraId="731B4963" w14:textId="77777777" w:rsidR="00156E0A" w:rsidRPr="00714E62" w:rsidRDefault="00156E0A" w:rsidP="000A5C46">
            <w:r>
              <w:t>Adresse</w:t>
            </w:r>
          </w:p>
        </w:tc>
        <w:tc>
          <w:tcPr>
            <w:tcW w:w="3428" w:type="pct"/>
            <w:gridSpan w:val="2"/>
            <w:vAlign w:val="center"/>
          </w:tcPr>
          <w:p w14:paraId="78DB4A02" w14:textId="77777777" w:rsidR="00156E0A" w:rsidRDefault="00156E0A" w:rsidP="000A5C46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FB326FD" w14:textId="77777777" w:rsidR="00156E0A" w:rsidRDefault="00156E0A" w:rsidP="000A5C46"/>
          <w:p w14:paraId="66EB7FEA" w14:textId="77777777" w:rsidR="00156E0A" w:rsidRPr="00714E62" w:rsidRDefault="00156E0A" w:rsidP="000A5C46"/>
        </w:tc>
      </w:tr>
      <w:tr w:rsidR="00156E0A" w:rsidRPr="00714E62" w14:paraId="5CC5327F" w14:textId="77777777" w:rsidTr="000A5C46">
        <w:trPr>
          <w:trHeight w:val="393"/>
        </w:trPr>
        <w:tc>
          <w:tcPr>
            <w:tcW w:w="1572" w:type="pct"/>
            <w:tcBorders>
              <w:bottom w:val="nil"/>
            </w:tcBorders>
            <w:vAlign w:val="center"/>
          </w:tcPr>
          <w:p w14:paraId="082E4AA6" w14:textId="32B81AFD" w:rsidR="00156E0A" w:rsidRPr="00763169" w:rsidRDefault="00156E0A" w:rsidP="000A5C46">
            <w:pPr>
              <w:tabs>
                <w:tab w:val="left" w:pos="1134"/>
              </w:tabs>
            </w:pPr>
            <w:r w:rsidRPr="00763169">
              <w:t>Tel</w:t>
            </w:r>
            <w:r>
              <w:t>efon</w:t>
            </w:r>
            <w:r w:rsidRPr="00763169">
              <w:t xml:space="preserve"> </w:t>
            </w:r>
            <w:r>
              <w:tab/>
            </w:r>
            <w:r w:rsidRPr="00763169">
              <w:t>Privat</w:t>
            </w:r>
          </w:p>
        </w:tc>
        <w:tc>
          <w:tcPr>
            <w:tcW w:w="3428" w:type="pct"/>
            <w:gridSpan w:val="2"/>
            <w:vAlign w:val="center"/>
          </w:tcPr>
          <w:p w14:paraId="72F2842A" w14:textId="77777777" w:rsidR="00156E0A" w:rsidRPr="00714E62" w:rsidRDefault="00156E0A" w:rsidP="000A5C46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56E0A" w:rsidRPr="00714E62" w14:paraId="37D8499C" w14:textId="77777777" w:rsidTr="000A5C46">
        <w:trPr>
          <w:trHeight w:val="393"/>
        </w:trPr>
        <w:tc>
          <w:tcPr>
            <w:tcW w:w="1572" w:type="pct"/>
            <w:tcBorders>
              <w:top w:val="nil"/>
              <w:bottom w:val="nil"/>
            </w:tcBorders>
            <w:vAlign w:val="center"/>
          </w:tcPr>
          <w:p w14:paraId="142F1A11" w14:textId="77777777" w:rsidR="00156E0A" w:rsidRPr="00763169" w:rsidRDefault="00156E0A" w:rsidP="000A5C46">
            <w:pPr>
              <w:tabs>
                <w:tab w:val="left" w:pos="1134"/>
              </w:tabs>
            </w:pPr>
            <w:r>
              <w:tab/>
              <w:t>Geschäft</w:t>
            </w:r>
          </w:p>
        </w:tc>
        <w:tc>
          <w:tcPr>
            <w:tcW w:w="3428" w:type="pct"/>
            <w:gridSpan w:val="2"/>
            <w:vAlign w:val="center"/>
          </w:tcPr>
          <w:p w14:paraId="6E07AF2D" w14:textId="77777777" w:rsidR="00156E0A" w:rsidRPr="00714E62" w:rsidRDefault="00156E0A" w:rsidP="000A5C46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56E0A" w:rsidRPr="00714E62" w14:paraId="51012FC0" w14:textId="77777777" w:rsidTr="000A5C46">
        <w:trPr>
          <w:trHeight w:val="393"/>
        </w:trPr>
        <w:tc>
          <w:tcPr>
            <w:tcW w:w="1572" w:type="pct"/>
            <w:tcBorders>
              <w:top w:val="nil"/>
            </w:tcBorders>
            <w:vAlign w:val="center"/>
          </w:tcPr>
          <w:p w14:paraId="7F8CADAD" w14:textId="77777777" w:rsidR="00156E0A" w:rsidRDefault="00156E0A" w:rsidP="000A5C46">
            <w:pPr>
              <w:tabs>
                <w:tab w:val="left" w:pos="1134"/>
              </w:tabs>
            </w:pPr>
            <w:r>
              <w:tab/>
              <w:t>Mobil</w:t>
            </w:r>
          </w:p>
        </w:tc>
        <w:tc>
          <w:tcPr>
            <w:tcW w:w="3428" w:type="pct"/>
            <w:gridSpan w:val="2"/>
            <w:vAlign w:val="center"/>
          </w:tcPr>
          <w:p w14:paraId="52EFB50A" w14:textId="77777777" w:rsidR="00156E0A" w:rsidRPr="00714E62" w:rsidRDefault="00156E0A" w:rsidP="000A5C46"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56E0A" w:rsidRPr="00714E62" w14:paraId="6E45418C" w14:textId="77777777" w:rsidTr="000A5C46">
        <w:trPr>
          <w:trHeight w:val="393"/>
        </w:trPr>
        <w:tc>
          <w:tcPr>
            <w:tcW w:w="1572" w:type="pct"/>
            <w:tcBorders>
              <w:bottom w:val="single" w:sz="4" w:space="0" w:color="auto"/>
            </w:tcBorders>
            <w:vAlign w:val="center"/>
          </w:tcPr>
          <w:p w14:paraId="3591C0E7" w14:textId="77777777" w:rsidR="00156E0A" w:rsidRDefault="00156E0A" w:rsidP="000A5C46">
            <w:pPr>
              <w:tabs>
                <w:tab w:val="left" w:pos="1134"/>
              </w:tabs>
            </w:pPr>
            <w:r>
              <w:t xml:space="preserve">HMO-versichert? </w:t>
            </w:r>
          </w:p>
        </w:tc>
        <w:tc>
          <w:tcPr>
            <w:tcW w:w="3428" w:type="pct"/>
            <w:gridSpan w:val="2"/>
            <w:tcBorders>
              <w:bottom w:val="single" w:sz="4" w:space="0" w:color="auto"/>
            </w:tcBorders>
            <w:vAlign w:val="center"/>
          </w:tcPr>
          <w:p w14:paraId="33A223D4" w14:textId="0D0FD24F" w:rsidR="00156E0A" w:rsidRPr="00714E62" w:rsidRDefault="00156E0A" w:rsidP="000A5C46">
            <w:sdt>
              <w:sdtPr>
                <w:id w:val="18613926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ja    </w:t>
            </w:r>
            <w:sdt>
              <w:sdtPr>
                <w:id w:val="1224565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nein </w:t>
            </w:r>
          </w:p>
        </w:tc>
      </w:tr>
    </w:tbl>
    <w:p w14:paraId="71F08746" w14:textId="77777777" w:rsidR="00156E0A" w:rsidRPr="00714E62" w:rsidRDefault="00156E0A" w:rsidP="00156E0A">
      <w:pPr>
        <w:rPr>
          <w:b/>
        </w:rPr>
      </w:pPr>
      <w:r>
        <w:rPr>
          <w:b/>
        </w:rPr>
        <w:br/>
        <w:t>Überweisungsgrund:</w:t>
      </w:r>
    </w:p>
    <w:tbl>
      <w:tblPr>
        <w:tblStyle w:val="Tabellenraster"/>
        <w:tblW w:w="4946" w:type="pct"/>
        <w:tblInd w:w="108" w:type="dxa"/>
        <w:tblLook w:val="04A0" w:firstRow="1" w:lastRow="0" w:firstColumn="1" w:lastColumn="0" w:noHBand="0" w:noVBand="1"/>
      </w:tblPr>
      <w:tblGrid>
        <w:gridCol w:w="3120"/>
        <w:gridCol w:w="6790"/>
      </w:tblGrid>
      <w:tr w:rsidR="00156E0A" w14:paraId="275FD042" w14:textId="77777777" w:rsidTr="000A5C46">
        <w:trPr>
          <w:trHeight w:val="872"/>
        </w:trPr>
        <w:tc>
          <w:tcPr>
            <w:tcW w:w="1574" w:type="pct"/>
            <w:vAlign w:val="center"/>
          </w:tcPr>
          <w:p w14:paraId="33828C88" w14:textId="77777777" w:rsidR="00156E0A" w:rsidRPr="00DA2DEE" w:rsidRDefault="00156E0A" w:rsidP="000A5C46">
            <w:r w:rsidRPr="00DA2DEE">
              <w:t>Fragestellung</w:t>
            </w:r>
          </w:p>
        </w:tc>
        <w:tc>
          <w:tcPr>
            <w:tcW w:w="3426" w:type="pct"/>
            <w:vAlign w:val="center"/>
          </w:tcPr>
          <w:p w14:paraId="3255F9E0" w14:textId="77777777" w:rsidR="00156E0A" w:rsidRDefault="00156E0A" w:rsidP="000A5C46">
            <w:pPr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56E0A" w14:paraId="250DD97D" w14:textId="77777777" w:rsidTr="000A5C46">
        <w:trPr>
          <w:trHeight w:val="858"/>
        </w:trPr>
        <w:tc>
          <w:tcPr>
            <w:tcW w:w="1574" w:type="pct"/>
            <w:vAlign w:val="center"/>
          </w:tcPr>
          <w:p w14:paraId="21C52B33" w14:textId="77777777" w:rsidR="00156E0A" w:rsidRPr="00DA2DEE" w:rsidRDefault="00156E0A" w:rsidP="000A5C46">
            <w:r w:rsidRPr="00DA2DEE">
              <w:t>Diagnosen</w:t>
            </w:r>
          </w:p>
        </w:tc>
        <w:tc>
          <w:tcPr>
            <w:tcW w:w="3426" w:type="pct"/>
            <w:vAlign w:val="center"/>
          </w:tcPr>
          <w:p w14:paraId="24171859" w14:textId="77777777" w:rsidR="00156E0A" w:rsidRDefault="00156E0A" w:rsidP="000A5C46">
            <w:pPr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56E0A" w14:paraId="6D58FC13" w14:textId="77777777" w:rsidTr="000A5C46">
        <w:trPr>
          <w:trHeight w:val="372"/>
        </w:trPr>
        <w:tc>
          <w:tcPr>
            <w:tcW w:w="1574" w:type="pct"/>
            <w:vAlign w:val="center"/>
          </w:tcPr>
          <w:p w14:paraId="1F5D4B02" w14:textId="77777777" w:rsidR="00156E0A" w:rsidRPr="00DA2DEE" w:rsidRDefault="00156E0A" w:rsidP="000A5C46">
            <w:r w:rsidRPr="00DA2DEE">
              <w:t>Medikamente</w:t>
            </w:r>
          </w:p>
        </w:tc>
        <w:tc>
          <w:tcPr>
            <w:tcW w:w="3426" w:type="pct"/>
            <w:vAlign w:val="center"/>
          </w:tcPr>
          <w:p w14:paraId="591340D9" w14:textId="77777777" w:rsidR="00156E0A" w:rsidRDefault="00156E0A" w:rsidP="000A5C46"/>
          <w:p w14:paraId="52ABBCB7" w14:textId="77777777" w:rsidR="00156E0A" w:rsidRDefault="00156E0A" w:rsidP="000A5C46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2173AA4C" w14:textId="77777777" w:rsidR="00156E0A" w:rsidRDefault="00156E0A" w:rsidP="000A5C46">
            <w:pPr>
              <w:rPr>
                <w:b/>
              </w:rPr>
            </w:pPr>
          </w:p>
        </w:tc>
      </w:tr>
      <w:tr w:rsidR="00156E0A" w14:paraId="5BDDD797" w14:textId="77777777" w:rsidTr="000A5C46">
        <w:trPr>
          <w:trHeight w:val="526"/>
        </w:trPr>
        <w:tc>
          <w:tcPr>
            <w:tcW w:w="1574" w:type="pct"/>
            <w:vAlign w:val="center"/>
          </w:tcPr>
          <w:p w14:paraId="09CB5646" w14:textId="77777777" w:rsidR="00156E0A" w:rsidRPr="00DA2DEE" w:rsidRDefault="00156E0A" w:rsidP="000A5C46">
            <w:r w:rsidRPr="00DA2DEE">
              <w:t>Dringlichkeit zum Aufbieten</w:t>
            </w:r>
          </w:p>
        </w:tc>
        <w:tc>
          <w:tcPr>
            <w:tcW w:w="3426" w:type="pct"/>
            <w:vAlign w:val="center"/>
          </w:tcPr>
          <w:p w14:paraId="58B96829" w14:textId="77777777" w:rsidR="00156E0A" w:rsidRPr="00DA2DEE" w:rsidRDefault="00156E0A" w:rsidP="000A5C46">
            <w:sdt>
              <w:sdtPr>
                <w:id w:val="77177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innert</w:t>
            </w:r>
            <w:r w:rsidRPr="00DA2DEE">
              <w:t xml:space="preserve"> 1 Woche  </w:t>
            </w:r>
            <w:r>
              <w:t xml:space="preserve">      </w:t>
            </w:r>
            <w:r w:rsidRPr="00DA2DEE">
              <w:t xml:space="preserve"> </w:t>
            </w:r>
            <w:sdt>
              <w:sdtPr>
                <w:id w:val="-1599322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Pr="00DA2DEE">
              <w:t xml:space="preserve">innert 2 Wochen </w:t>
            </w:r>
            <w:r>
              <w:t xml:space="preserve">  </w:t>
            </w:r>
            <w:r w:rsidRPr="00DA2DEE">
              <w:t xml:space="preserve"> </w:t>
            </w:r>
            <w:r>
              <w:t xml:space="preserve">   </w:t>
            </w:r>
            <w:r w:rsidRPr="00DA2DEE">
              <w:t xml:space="preserve"> </w:t>
            </w:r>
            <w:sdt>
              <w:sdtPr>
                <w:id w:val="1671820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Pr="00DA2DEE">
              <w:t xml:space="preserve">innert 1 Monat </w:t>
            </w:r>
          </w:p>
        </w:tc>
      </w:tr>
      <w:tr w:rsidR="00156E0A" w14:paraId="67CB7AE4" w14:textId="77777777" w:rsidTr="000A5C46">
        <w:trPr>
          <w:trHeight w:val="598"/>
        </w:trPr>
        <w:tc>
          <w:tcPr>
            <w:tcW w:w="1574" w:type="pct"/>
            <w:vAlign w:val="center"/>
          </w:tcPr>
          <w:p w14:paraId="68A4AEDE" w14:textId="77777777" w:rsidR="00156E0A" w:rsidRPr="00DA2DEE" w:rsidRDefault="00156E0A" w:rsidP="000A5C46">
            <w:r w:rsidRPr="00DA2DEE">
              <w:t>Besondere Bemerkungen</w:t>
            </w:r>
          </w:p>
        </w:tc>
        <w:tc>
          <w:tcPr>
            <w:tcW w:w="3426" w:type="pct"/>
            <w:vAlign w:val="center"/>
          </w:tcPr>
          <w:p w14:paraId="10D573E3" w14:textId="77777777" w:rsidR="00156E0A" w:rsidRDefault="00156E0A" w:rsidP="000A5C46">
            <w:pPr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04367C36" w14:textId="084CA9DB" w:rsidR="00156E0A" w:rsidRPr="00DA2DEE" w:rsidRDefault="00156E0A" w:rsidP="00156E0A">
      <w:pPr>
        <w:rPr>
          <w:b/>
        </w:rPr>
      </w:pPr>
      <w:r>
        <w:rPr>
          <w:b/>
        </w:rPr>
        <w:br/>
      </w:r>
      <w:r w:rsidRPr="00DA2DEE">
        <w:rPr>
          <w:b/>
        </w:rPr>
        <w:t xml:space="preserve">Bitte </w:t>
      </w:r>
      <w:r>
        <w:rPr>
          <w:b/>
        </w:rPr>
        <w:t>Unterlagen</w:t>
      </w:r>
      <w:r w:rsidRPr="00DA2DEE">
        <w:rPr>
          <w:b/>
        </w:rPr>
        <w:t xml:space="preserve"> per</w:t>
      </w:r>
      <w:r>
        <w:rPr>
          <w:b/>
        </w:rPr>
        <w:t xml:space="preserve"> E</w:t>
      </w:r>
      <w:r>
        <w:rPr>
          <w:b/>
        </w:rPr>
        <w:t>-M</w:t>
      </w:r>
      <w:r>
        <w:rPr>
          <w:b/>
        </w:rPr>
        <w:t xml:space="preserve">ail, Fax oder </w:t>
      </w:r>
      <w:r w:rsidRPr="00DA2DEE">
        <w:rPr>
          <w:b/>
        </w:rPr>
        <w:t xml:space="preserve">Post </w:t>
      </w:r>
      <w:r>
        <w:rPr>
          <w:b/>
        </w:rPr>
        <w:t>mitsenden</w:t>
      </w:r>
      <w:r>
        <w:rPr>
          <w:b/>
        </w:rPr>
        <w:t>.</w:t>
      </w:r>
    </w:p>
    <w:p w14:paraId="13498431" w14:textId="77777777" w:rsidR="00156E0A" w:rsidRPr="00156E0A" w:rsidRDefault="00156E0A" w:rsidP="00156E0A">
      <w:pPr>
        <w:tabs>
          <w:tab w:val="left" w:pos="4933"/>
        </w:tabs>
        <w:rPr>
          <w:sz w:val="18"/>
          <w:szCs w:val="18"/>
        </w:rPr>
      </w:pPr>
    </w:p>
    <w:sectPr w:rsidR="00156E0A" w:rsidRPr="00156E0A" w:rsidSect="00046F6B">
      <w:footerReference w:type="default" r:id="rId13"/>
      <w:headerReference w:type="first" r:id="rId14"/>
      <w:footerReference w:type="first" r:id="rId15"/>
      <w:pgSz w:w="11900" w:h="16840" w:code="9"/>
      <w:pgMar w:top="1135" w:right="680" w:bottom="1276" w:left="1418" w:header="57" w:footer="85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71B83" w14:textId="77777777" w:rsidR="00E01566" w:rsidRDefault="00E01566" w:rsidP="00504DCB">
      <w:r>
        <w:separator/>
      </w:r>
    </w:p>
  </w:endnote>
  <w:endnote w:type="continuationSeparator" w:id="0">
    <w:p w14:paraId="09316DC5" w14:textId="77777777" w:rsidR="00E01566" w:rsidRDefault="00E01566" w:rsidP="00504D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65B42" w14:textId="77777777" w:rsidR="00373990" w:rsidRDefault="00373990" w:rsidP="00373990">
    <w:r w:rsidRPr="00E06B42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95616" behindDoc="0" locked="1" layoutInCell="1" allowOverlap="1" wp14:anchorId="71C1AC77" wp14:editId="2E024BBD">
              <wp:simplePos x="0" y="0"/>
              <wp:positionH relativeFrom="column">
                <wp:posOffset>2628265</wp:posOffset>
              </wp:positionH>
              <wp:positionV relativeFrom="page">
                <wp:posOffset>10206990</wp:posOffset>
              </wp:positionV>
              <wp:extent cx="3599815" cy="359410"/>
              <wp:effectExtent l="0" t="0" r="635" b="10795"/>
              <wp:wrapNone/>
              <wp:docPr id="336" name="Textfeld 3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99815" cy="359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0781BF" w14:textId="77777777" w:rsidR="00373990" w:rsidRPr="00B05ED0" w:rsidRDefault="00B05ED0" w:rsidP="00373990">
                          <w:pPr>
                            <w:pStyle w:val="Pagina"/>
                            <w:rPr>
                              <w:sz w:val="17"/>
                              <w:szCs w:val="17"/>
                            </w:rPr>
                          </w:pPr>
                          <w:r w:rsidRPr="00B05ED0">
                            <w:rPr>
                              <w:sz w:val="17"/>
                              <w:szCs w:val="17"/>
                            </w:rPr>
                            <w:t xml:space="preserve">Seite </w:t>
                          </w:r>
                          <w:r w:rsidR="00373990" w:rsidRPr="00B05ED0">
                            <w:rPr>
                              <w:sz w:val="17"/>
                              <w:szCs w:val="17"/>
                            </w:rPr>
                            <w:fldChar w:fldCharType="begin"/>
                          </w:r>
                          <w:r w:rsidR="00373990" w:rsidRPr="00B05ED0">
                            <w:rPr>
                              <w:sz w:val="17"/>
                              <w:szCs w:val="17"/>
                            </w:rPr>
                            <w:instrText xml:space="preserve"> PAGE  \* Arabic  \* MERGEFORMAT </w:instrText>
                          </w:r>
                          <w:r w:rsidR="00373990" w:rsidRPr="00B05ED0">
                            <w:rPr>
                              <w:sz w:val="17"/>
                              <w:szCs w:val="17"/>
                            </w:rPr>
                            <w:fldChar w:fldCharType="separate"/>
                          </w:r>
                          <w:r w:rsidR="00C464F3" w:rsidRPr="00B05ED0">
                            <w:rPr>
                              <w:noProof/>
                              <w:sz w:val="17"/>
                              <w:szCs w:val="17"/>
                            </w:rPr>
                            <w:t>2</w:t>
                          </w:r>
                          <w:r w:rsidR="00373990" w:rsidRPr="00B05ED0">
                            <w:rPr>
                              <w:sz w:val="17"/>
                              <w:szCs w:val="17"/>
                            </w:rPr>
                            <w:fldChar w:fldCharType="end"/>
                          </w:r>
                          <w:r w:rsidRPr="00B05ED0">
                            <w:rPr>
                              <w:sz w:val="17"/>
                              <w:szCs w:val="17"/>
                            </w:rPr>
                            <w:t xml:space="preserve"> von </w:t>
                          </w:r>
                          <w:r w:rsidR="00373990" w:rsidRPr="00B05ED0">
                            <w:rPr>
                              <w:sz w:val="17"/>
                              <w:szCs w:val="17"/>
                            </w:rPr>
                            <w:fldChar w:fldCharType="begin"/>
                          </w:r>
                          <w:r w:rsidR="00373990" w:rsidRPr="00B05ED0">
                            <w:rPr>
                              <w:sz w:val="17"/>
                              <w:szCs w:val="17"/>
                            </w:rPr>
                            <w:instrText xml:space="preserve"> NUMPAGES  \* Arabic  \* MERGEFORMAT </w:instrText>
                          </w:r>
                          <w:r w:rsidR="00373990" w:rsidRPr="00B05ED0">
                            <w:rPr>
                              <w:sz w:val="17"/>
                              <w:szCs w:val="17"/>
                            </w:rPr>
                            <w:fldChar w:fldCharType="separate"/>
                          </w:r>
                          <w:r w:rsidR="00C464F3" w:rsidRPr="00B05ED0">
                            <w:rPr>
                              <w:noProof/>
                              <w:sz w:val="17"/>
                              <w:szCs w:val="17"/>
                            </w:rPr>
                            <w:t>2</w:t>
                          </w:r>
                          <w:r w:rsidR="00373990" w:rsidRPr="00B05ED0">
                            <w:rPr>
                              <w:noProof/>
                              <w:sz w:val="17"/>
                              <w:szCs w:val="17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C1AC77" id="_x0000_t202" coordsize="21600,21600" o:spt="202" path="m,l,21600r21600,l21600,xe">
              <v:stroke joinstyle="miter"/>
              <v:path gradientshapeok="t" o:connecttype="rect"/>
            </v:shapetype>
            <v:shape id="Textfeld 336" o:spid="_x0000_s1026" type="#_x0000_t202" style="position:absolute;margin-left:206.95pt;margin-top:803.7pt;width:283.45pt;height:28.3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" filled="f" stroked="f">
              <v:textbox style="mso-fit-shape-to-text:t" inset="0,0,0,0">
                <w:txbxContent>
                  <w:p w14:paraId="460781BF" w14:textId="77777777" w:rsidR="00373990" w:rsidRPr="00B05ED0" w:rsidRDefault="00B05ED0" w:rsidP="00373990">
                    <w:pPr>
                      <w:pStyle w:val="Pagina"/>
                      <w:rPr>
                        <w:sz w:val="17"/>
                        <w:szCs w:val="17"/>
                      </w:rPr>
                    </w:pPr>
                    <w:r w:rsidRPr="00B05ED0">
                      <w:rPr>
                        <w:sz w:val="17"/>
                        <w:szCs w:val="17"/>
                      </w:rPr>
                      <w:t xml:space="preserve">Seite </w:t>
                    </w:r>
                    <w:r w:rsidR="00373990" w:rsidRPr="00B05ED0">
                      <w:rPr>
                        <w:sz w:val="17"/>
                        <w:szCs w:val="17"/>
                      </w:rPr>
                      <w:fldChar w:fldCharType="begin"/>
                    </w:r>
                    <w:r w:rsidR="00373990" w:rsidRPr="00B05ED0">
                      <w:rPr>
                        <w:sz w:val="17"/>
                        <w:szCs w:val="17"/>
                      </w:rPr>
                      <w:instrText xml:space="preserve"> PAGE  \* Arabic  \* MERGEFORMAT </w:instrText>
                    </w:r>
                    <w:r w:rsidR="00373990" w:rsidRPr="00B05ED0">
                      <w:rPr>
                        <w:sz w:val="17"/>
                        <w:szCs w:val="17"/>
                      </w:rPr>
                      <w:fldChar w:fldCharType="separate"/>
                    </w:r>
                    <w:r w:rsidR="00C464F3" w:rsidRPr="00B05ED0">
                      <w:rPr>
                        <w:noProof/>
                        <w:sz w:val="17"/>
                        <w:szCs w:val="17"/>
                      </w:rPr>
                      <w:t>2</w:t>
                    </w:r>
                    <w:r w:rsidR="00373990" w:rsidRPr="00B05ED0">
                      <w:rPr>
                        <w:sz w:val="17"/>
                        <w:szCs w:val="17"/>
                      </w:rPr>
                      <w:fldChar w:fldCharType="end"/>
                    </w:r>
                    <w:r w:rsidRPr="00B05ED0">
                      <w:rPr>
                        <w:sz w:val="17"/>
                        <w:szCs w:val="17"/>
                      </w:rPr>
                      <w:t xml:space="preserve"> von </w:t>
                    </w:r>
                    <w:r w:rsidR="00373990" w:rsidRPr="00B05ED0">
                      <w:rPr>
                        <w:sz w:val="17"/>
                        <w:szCs w:val="17"/>
                      </w:rPr>
                      <w:fldChar w:fldCharType="begin"/>
                    </w:r>
                    <w:r w:rsidR="00373990" w:rsidRPr="00B05ED0">
                      <w:rPr>
                        <w:sz w:val="17"/>
                        <w:szCs w:val="17"/>
                      </w:rPr>
                      <w:instrText xml:space="preserve"> NUMPAGES  \* Arabic  \* MERGEFORMAT </w:instrText>
                    </w:r>
                    <w:r w:rsidR="00373990" w:rsidRPr="00B05ED0">
                      <w:rPr>
                        <w:sz w:val="17"/>
                        <w:szCs w:val="17"/>
                      </w:rPr>
                      <w:fldChar w:fldCharType="separate"/>
                    </w:r>
                    <w:r w:rsidR="00C464F3" w:rsidRPr="00B05ED0">
                      <w:rPr>
                        <w:noProof/>
                        <w:sz w:val="17"/>
                        <w:szCs w:val="17"/>
                      </w:rPr>
                      <w:t>2</w:t>
                    </w:r>
                    <w:r w:rsidR="00373990" w:rsidRPr="00B05ED0">
                      <w:rPr>
                        <w:noProof/>
                        <w:sz w:val="17"/>
                        <w:szCs w:val="17"/>
                      </w:rPr>
                      <w:fldChar w:fldCharType="end"/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4896" behindDoc="0" locked="1" layoutInCell="1" allowOverlap="1" wp14:anchorId="29206AE7" wp14:editId="5BB1E035">
              <wp:simplePos x="0" y="0"/>
              <wp:positionH relativeFrom="column">
                <wp:posOffset>0</wp:posOffset>
              </wp:positionH>
              <wp:positionV relativeFrom="page">
                <wp:posOffset>9829165</wp:posOffset>
              </wp:positionV>
              <wp:extent cx="6228080" cy="504000"/>
              <wp:effectExtent l="0" t="0" r="1270" b="10795"/>
              <wp:wrapNone/>
              <wp:docPr id="13" name="Textfeld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28080" cy="504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C55D31" w14:textId="77777777" w:rsidR="00373990" w:rsidRPr="00C1210E" w:rsidRDefault="00373990" w:rsidP="00373990">
                          <w:pPr>
                            <w:pStyle w:val="Fusszeile"/>
                            <w:rPr>
                              <w:b w:val="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206AE7" id="Textfeld 13" o:spid="_x0000_s1027" type="#_x0000_t202" style="position:absolute;margin-left:0;margin-top:773.95pt;width:490.4pt;height:39.7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" filled="f" stroked="f">
              <v:textbox inset="0,0,0,0">
                <w:txbxContent>
                  <w:p w14:paraId="63C55D31" w14:textId="77777777" w:rsidR="00373990" w:rsidRPr="00C1210E" w:rsidRDefault="00373990" w:rsidP="00373990">
                    <w:pPr>
                      <w:pStyle w:val="Fusszeile"/>
                      <w:rPr>
                        <w:b w:val="0"/>
                      </w:rPr>
                    </w:pP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4BCD3" w14:textId="77777777" w:rsidR="000421F0" w:rsidRDefault="00D439FD">
    <w:r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34176" behindDoc="0" locked="1" layoutInCell="1" allowOverlap="1" wp14:anchorId="08326662" wp14:editId="108E816A">
              <wp:simplePos x="0" y="0"/>
              <wp:positionH relativeFrom="column">
                <wp:posOffset>-3175</wp:posOffset>
              </wp:positionH>
              <wp:positionV relativeFrom="page">
                <wp:posOffset>10041890</wp:posOffset>
              </wp:positionV>
              <wp:extent cx="6227445" cy="483235"/>
              <wp:effectExtent l="0" t="0" r="1905" b="12065"/>
              <wp:wrapNone/>
              <wp:docPr id="2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27445" cy="4832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53DDE148" w14:textId="77777777" w:rsidR="00461B0B" w:rsidRPr="00261F69" w:rsidRDefault="00461B0B" w:rsidP="00461B0B">
                          <w:pPr>
                            <w:pStyle w:val="Fusszeile"/>
                            <w:rPr>
                              <w:b w:val="0"/>
                              <w:sz w:val="15"/>
                              <w:szCs w:val="15"/>
                            </w:rPr>
                          </w:pPr>
                          <w:r w:rsidRPr="00261F69">
                            <w:rPr>
                              <w:b w:val="0"/>
                              <w:sz w:val="15"/>
                              <w:szCs w:val="15"/>
                            </w:rPr>
                            <w:t xml:space="preserve">Universitätsspital Basel, Klinik </w:t>
                          </w:r>
                          <w:r w:rsidR="00475535" w:rsidRPr="00261F69">
                            <w:rPr>
                              <w:b w:val="0"/>
                              <w:sz w:val="15"/>
                              <w:szCs w:val="15"/>
                            </w:rPr>
                            <w:t xml:space="preserve">für </w:t>
                          </w:r>
                          <w:r w:rsidRPr="00261F69">
                            <w:rPr>
                              <w:b w:val="0"/>
                              <w:sz w:val="15"/>
                              <w:szCs w:val="15"/>
                            </w:rPr>
                            <w:t>Infektiologie &amp; Spitalhygiene, Petersgraben 4, CH-4031 Basel</w:t>
                          </w:r>
                          <w:r w:rsidR="00261F69" w:rsidRPr="00261F69">
                            <w:rPr>
                              <w:b w:val="0"/>
                              <w:sz w:val="15"/>
                              <w:szCs w:val="15"/>
                            </w:rPr>
                            <w:br/>
                            <w:t xml:space="preserve">Telefon </w:t>
                          </w:r>
                          <w:r w:rsidRPr="00261F69">
                            <w:rPr>
                              <w:b w:val="0"/>
                              <w:sz w:val="15"/>
                              <w:szCs w:val="15"/>
                            </w:rPr>
                            <w:t>+41 61 265 25 25</w:t>
                          </w:r>
                          <w:r w:rsidR="00261F69" w:rsidRPr="00261F69">
                            <w:rPr>
                              <w:b w:val="0"/>
                              <w:sz w:val="15"/>
                              <w:szCs w:val="15"/>
                            </w:rPr>
                            <w:t xml:space="preserve"> (Zentrale)</w:t>
                          </w:r>
                          <w:r w:rsidRPr="00261F69">
                            <w:rPr>
                              <w:b w:val="0"/>
                              <w:sz w:val="15"/>
                              <w:szCs w:val="15"/>
                            </w:rPr>
                            <w:t>, +41 61 265 21 14</w:t>
                          </w:r>
                          <w:r w:rsidR="00261F69" w:rsidRPr="00261F69">
                            <w:rPr>
                              <w:b w:val="0"/>
                              <w:sz w:val="15"/>
                              <w:szCs w:val="15"/>
                            </w:rPr>
                            <w:t xml:space="preserve"> (Sekretariat)</w:t>
                          </w:r>
                          <w:r w:rsidRPr="00261F69">
                            <w:rPr>
                              <w:b w:val="0"/>
                              <w:sz w:val="15"/>
                              <w:szCs w:val="15"/>
                            </w:rPr>
                            <w:t xml:space="preserve">, E-Mail: </w:t>
                          </w:r>
                          <w:proofErr w:type="spellStart"/>
                          <w:r w:rsidRPr="00261F69">
                            <w:rPr>
                              <w:b w:val="0"/>
                              <w:sz w:val="15"/>
                              <w:szCs w:val="15"/>
                            </w:rPr>
                            <w:t>infektiologie@usb.ch</w:t>
                          </w:r>
                          <w:proofErr w:type="spellEnd"/>
                          <w:r w:rsidR="00261F69">
                            <w:rPr>
                              <w:b w:val="0"/>
                              <w:sz w:val="15"/>
                              <w:szCs w:val="15"/>
                            </w:rPr>
                            <w:t xml:space="preserve">, </w:t>
                          </w:r>
                          <w:r w:rsidR="00B05ED0">
                            <w:rPr>
                              <w:b w:val="0"/>
                              <w:sz w:val="15"/>
                              <w:szCs w:val="15"/>
                            </w:rPr>
                            <w:t xml:space="preserve">Website: </w:t>
                          </w:r>
                          <w:proofErr w:type="spellStart"/>
                          <w:r w:rsidR="00261F69">
                            <w:rPr>
                              <w:b w:val="0"/>
                              <w:sz w:val="15"/>
                              <w:szCs w:val="15"/>
                            </w:rPr>
                            <w:t>www.usb.ch</w:t>
                          </w:r>
                          <w:proofErr w:type="spellEnd"/>
                          <w:r w:rsidR="00261F69">
                            <w:rPr>
                              <w:b w:val="0"/>
                              <w:sz w:val="15"/>
                              <w:szCs w:val="15"/>
                            </w:rPr>
                            <w:t>/</w:t>
                          </w:r>
                          <w:proofErr w:type="spellStart"/>
                          <w:r w:rsidR="00261F69">
                            <w:rPr>
                              <w:b w:val="0"/>
                              <w:sz w:val="15"/>
                              <w:szCs w:val="15"/>
                            </w:rPr>
                            <w:t>infektiologie-spitalhygiene</w:t>
                          </w:r>
                          <w:proofErr w:type="spellEnd"/>
                        </w:p>
                        <w:p w14:paraId="021871EF" w14:textId="77777777" w:rsidR="000421F0" w:rsidRPr="002728C9" w:rsidRDefault="000421F0" w:rsidP="00E477D2">
                          <w:pPr>
                            <w:pStyle w:val="Fusszeile"/>
                            <w:rPr>
                              <w:b w:val="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8326662" id="_x0000_t202" coordsize="21600,21600" o:spt="202" path="m,l,21600r21600,l21600,xe">
              <v:stroke joinstyle="miter"/>
              <v:path gradientshapeok="t" o:connecttype="rect"/>
            </v:shapetype>
            <v:shape id="Textfeld 2" o:spid="_x0000_s1029" type="#_x0000_t202" style="position:absolute;margin-left:-.25pt;margin-top:790.7pt;width:490.35pt;height:38.05pt;z-index:25163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" filled="f" stroked="f">
              <v:textbox inset="0,0,0,0">
                <w:txbxContent>
                  <w:p w14:paraId="53DDE148" w14:textId="77777777" w:rsidR="00461B0B" w:rsidRPr="00261F69" w:rsidRDefault="00461B0B" w:rsidP="00461B0B">
                    <w:pPr>
                      <w:pStyle w:val="Fusszeile"/>
                      <w:rPr>
                        <w:b w:val="0"/>
                        <w:sz w:val="15"/>
                        <w:szCs w:val="15"/>
                      </w:rPr>
                    </w:pPr>
                    <w:r w:rsidRPr="00261F69">
                      <w:rPr>
                        <w:b w:val="0"/>
                        <w:sz w:val="15"/>
                        <w:szCs w:val="15"/>
                      </w:rPr>
                      <w:t xml:space="preserve">Universitätsspital Basel, Klinik </w:t>
                    </w:r>
                    <w:r w:rsidR="00475535" w:rsidRPr="00261F69">
                      <w:rPr>
                        <w:b w:val="0"/>
                        <w:sz w:val="15"/>
                        <w:szCs w:val="15"/>
                      </w:rPr>
                      <w:t xml:space="preserve">für </w:t>
                    </w:r>
                    <w:r w:rsidRPr="00261F69">
                      <w:rPr>
                        <w:b w:val="0"/>
                        <w:sz w:val="15"/>
                        <w:szCs w:val="15"/>
                      </w:rPr>
                      <w:t>Infektiologie &amp; Spitalhygiene, Petersgraben 4, CH-4031 Basel</w:t>
                    </w:r>
                    <w:r w:rsidR="00261F69" w:rsidRPr="00261F69">
                      <w:rPr>
                        <w:b w:val="0"/>
                        <w:sz w:val="15"/>
                        <w:szCs w:val="15"/>
                      </w:rPr>
                      <w:br/>
                      <w:t xml:space="preserve">Telefon </w:t>
                    </w:r>
                    <w:r w:rsidRPr="00261F69">
                      <w:rPr>
                        <w:b w:val="0"/>
                        <w:sz w:val="15"/>
                        <w:szCs w:val="15"/>
                      </w:rPr>
                      <w:t>+41 61 265 25 25</w:t>
                    </w:r>
                    <w:r w:rsidR="00261F69" w:rsidRPr="00261F69">
                      <w:rPr>
                        <w:b w:val="0"/>
                        <w:sz w:val="15"/>
                        <w:szCs w:val="15"/>
                      </w:rPr>
                      <w:t xml:space="preserve"> (Zentrale)</w:t>
                    </w:r>
                    <w:r w:rsidRPr="00261F69">
                      <w:rPr>
                        <w:b w:val="0"/>
                        <w:sz w:val="15"/>
                        <w:szCs w:val="15"/>
                      </w:rPr>
                      <w:t>, +41 61 265 21 14</w:t>
                    </w:r>
                    <w:r w:rsidR="00261F69" w:rsidRPr="00261F69">
                      <w:rPr>
                        <w:b w:val="0"/>
                        <w:sz w:val="15"/>
                        <w:szCs w:val="15"/>
                      </w:rPr>
                      <w:t xml:space="preserve"> (Sekretariat)</w:t>
                    </w:r>
                    <w:r w:rsidRPr="00261F69">
                      <w:rPr>
                        <w:b w:val="0"/>
                        <w:sz w:val="15"/>
                        <w:szCs w:val="15"/>
                      </w:rPr>
                      <w:t xml:space="preserve">, E-Mail: </w:t>
                    </w:r>
                    <w:proofErr w:type="spellStart"/>
                    <w:r w:rsidRPr="00261F69">
                      <w:rPr>
                        <w:b w:val="0"/>
                        <w:sz w:val="15"/>
                        <w:szCs w:val="15"/>
                      </w:rPr>
                      <w:t>infektiologie@usb.ch</w:t>
                    </w:r>
                    <w:proofErr w:type="spellEnd"/>
                    <w:r w:rsidR="00261F69">
                      <w:rPr>
                        <w:b w:val="0"/>
                        <w:sz w:val="15"/>
                        <w:szCs w:val="15"/>
                      </w:rPr>
                      <w:t xml:space="preserve">, </w:t>
                    </w:r>
                    <w:r w:rsidR="00B05ED0">
                      <w:rPr>
                        <w:b w:val="0"/>
                        <w:sz w:val="15"/>
                        <w:szCs w:val="15"/>
                      </w:rPr>
                      <w:t xml:space="preserve">Website: </w:t>
                    </w:r>
                    <w:proofErr w:type="spellStart"/>
                    <w:r w:rsidR="00261F69">
                      <w:rPr>
                        <w:b w:val="0"/>
                        <w:sz w:val="15"/>
                        <w:szCs w:val="15"/>
                      </w:rPr>
                      <w:t>www.usb.ch</w:t>
                    </w:r>
                    <w:proofErr w:type="spellEnd"/>
                    <w:r w:rsidR="00261F69">
                      <w:rPr>
                        <w:b w:val="0"/>
                        <w:sz w:val="15"/>
                        <w:szCs w:val="15"/>
                      </w:rPr>
                      <w:t>/</w:t>
                    </w:r>
                    <w:proofErr w:type="spellStart"/>
                    <w:r w:rsidR="00261F69">
                      <w:rPr>
                        <w:b w:val="0"/>
                        <w:sz w:val="15"/>
                        <w:szCs w:val="15"/>
                      </w:rPr>
                      <w:t>infektiologie-spitalhygiene</w:t>
                    </w:r>
                    <w:proofErr w:type="spellEnd"/>
                  </w:p>
                  <w:p w14:paraId="021871EF" w14:textId="77777777" w:rsidR="000421F0" w:rsidRPr="002728C9" w:rsidRDefault="000421F0" w:rsidP="00E477D2">
                    <w:pPr>
                      <w:pStyle w:val="Fusszeile"/>
                      <w:rPr>
                        <w:b w:val="0"/>
                      </w:rPr>
                    </w:pP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EB434" w14:textId="77777777" w:rsidR="00E01566" w:rsidRDefault="00E01566" w:rsidP="00504DCB">
      <w:r>
        <w:separator/>
      </w:r>
    </w:p>
  </w:footnote>
  <w:footnote w:type="continuationSeparator" w:id="0">
    <w:p w14:paraId="30BC9505" w14:textId="77777777" w:rsidR="00E01566" w:rsidRDefault="00E01566" w:rsidP="00504D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B62C6" w14:textId="77777777" w:rsidR="00A75098" w:rsidRDefault="00A75098"/>
  <w:p w14:paraId="1B1927B7" w14:textId="77777777" w:rsidR="002728C9" w:rsidRDefault="002728C9"/>
  <w:p w14:paraId="2F154C88" w14:textId="77777777" w:rsidR="00A75098" w:rsidRDefault="00A75098"/>
  <w:p w14:paraId="5F25C7F5" w14:textId="77777777" w:rsidR="00A75098" w:rsidRDefault="00A75098"/>
  <w:p w14:paraId="4774F7F1" w14:textId="77777777" w:rsidR="00A75098" w:rsidRDefault="00A75098"/>
  <w:p w14:paraId="6D58AEA4" w14:textId="77777777" w:rsidR="00A75098" w:rsidRDefault="00475535">
    <w:r w:rsidRPr="009C55CF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80256" behindDoc="0" locked="0" layoutInCell="1" allowOverlap="1" wp14:anchorId="51F3253F" wp14:editId="77E8D37A">
              <wp:simplePos x="0" y="0"/>
              <wp:positionH relativeFrom="page">
                <wp:posOffset>4617085</wp:posOffset>
              </wp:positionH>
              <wp:positionV relativeFrom="page">
                <wp:posOffset>1242382</wp:posOffset>
              </wp:positionV>
              <wp:extent cx="2519680" cy="539750"/>
              <wp:effectExtent l="0" t="0" r="13970" b="12700"/>
              <wp:wrapNone/>
              <wp:docPr id="3" name="Textfeld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/>
                        <a:ext uri="{C572A759-6A51-4108-AA02-DFA0A04FC94B}"/>
                      </a:extLst>
                    </wps:spPr>
                    <wps:txbx>
                      <w:txbxContent>
                        <w:p w14:paraId="62F24E1F" w14:textId="77777777" w:rsidR="009C55CF" w:rsidRPr="00CA3400" w:rsidRDefault="00475535" w:rsidP="009C55CF">
                          <w:pPr>
                            <w:pStyle w:val="LeistungsbereichZusatzbezeichnung"/>
                          </w:pPr>
                          <w:r>
                            <w:t>Klinik für In</w:t>
                          </w:r>
                          <w:r w:rsidR="009C55CF">
                            <w:t>fektiologie &amp; Spitalhygiene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F3253F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8" type="#_x0000_t202" style="position:absolute;margin-left:363.55pt;margin-top:97.85pt;width:198.4pt;height:42.5pt;z-index: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" filled="f" stroked="f">
              <v:textbox inset="0,0,0,0">
                <w:txbxContent>
                  <w:p w14:paraId="62F24E1F" w14:textId="77777777" w:rsidR="009C55CF" w:rsidRPr="00CA3400" w:rsidRDefault="00475535" w:rsidP="009C55CF">
                    <w:pPr>
                      <w:pStyle w:val="LeistungsbereichZusatzbezeichnung"/>
                    </w:pPr>
                    <w:r>
                      <w:t>Klinik für In</w:t>
                    </w:r>
                    <w:r w:rsidR="009C55CF">
                      <w:t>fektiologie &amp; Spitalhygiene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E30BE76" w14:textId="77777777" w:rsidR="00A75098" w:rsidRDefault="00A75098"/>
  <w:p w14:paraId="2F07C2DC" w14:textId="77777777" w:rsidR="00A75098" w:rsidRDefault="00A75098"/>
  <w:p w14:paraId="57CB2D7D" w14:textId="77777777" w:rsidR="00A75098" w:rsidRDefault="00A75098"/>
  <w:p w14:paraId="289CFDC3" w14:textId="77777777" w:rsidR="00A75098" w:rsidRDefault="00A75098"/>
  <w:p w14:paraId="29BFE427" w14:textId="77777777" w:rsidR="000421F0" w:rsidRDefault="00D439FD">
    <w:r>
      <w:rPr>
        <w:noProof/>
        <w:lang w:eastAsia="de-CH"/>
      </w:rPr>
      <w:drawing>
        <wp:anchor distT="431800" distB="3161030" distL="4032250" distR="1188085" simplePos="0" relativeHeight="251649536" behindDoc="1" locked="1" layoutInCell="1" allowOverlap="1" wp14:anchorId="3A05D73F" wp14:editId="0D1F6355">
          <wp:simplePos x="0" y="0"/>
          <wp:positionH relativeFrom="page">
            <wp:posOffset>4028536</wp:posOffset>
          </wp:positionH>
          <wp:positionV relativeFrom="page">
            <wp:posOffset>431321</wp:posOffset>
          </wp:positionV>
          <wp:extent cx="2339975" cy="401955"/>
          <wp:effectExtent l="0" t="0" r="3175" b="0"/>
          <wp:wrapTight wrapText="bothSides">
            <wp:wrapPolygon edited="0">
              <wp:start x="0" y="0"/>
              <wp:lineTo x="0" y="20474"/>
              <wp:lineTo x="21453" y="20474"/>
              <wp:lineTo x="21453" y="0"/>
              <wp:lineTo x="0" y="0"/>
            </wp:wrapPolygon>
          </wp:wrapTight>
          <wp:docPr id="50" name="Grafik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3997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8C46DD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20AE27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DE26DA0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27A0B2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2938B8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0FC2216"/>
    <w:multiLevelType w:val="hybridMultilevel"/>
    <w:tmpl w:val="DBC46B9E"/>
    <w:lvl w:ilvl="0" w:tplc="FCC81DD6">
      <w:start w:val="1"/>
      <w:numFmt w:val="bullet"/>
      <w:pStyle w:val="Aufzhlung"/>
      <w:lvlText w:val="–"/>
      <w:lvlJc w:val="left"/>
      <w:pPr>
        <w:ind w:left="1778" w:hanging="360"/>
      </w:pPr>
      <w:rPr>
        <w:rFonts w:ascii="Arial" w:hAnsi="Arial" w:cs="Times New Roman" w:hint="default"/>
        <w:caps w:val="0"/>
        <w:strike w:val="0"/>
        <w:dstrike w:val="0"/>
        <w:vanish w:val="0"/>
        <w:webHidden w:val="0"/>
        <w:color w:val="auto"/>
        <w:sz w:val="22"/>
        <w:u w:val="none"/>
        <w:effect w:val="none"/>
        <w:vertAlign w:val="baseline"/>
        <w:specVanish w:val="0"/>
      </w:rPr>
    </w:lvl>
    <w:lvl w:ilvl="1" w:tplc="0807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472E756C"/>
    <w:multiLevelType w:val="hybridMultilevel"/>
    <w:tmpl w:val="3A3C5C8A"/>
    <w:lvl w:ilvl="0" w:tplc="6CD6B9EA">
      <w:start w:val="1"/>
      <w:numFmt w:val="bullet"/>
      <w:pStyle w:val="Aufzhlungweitere"/>
      <w:lvlText w:val="–"/>
      <w:lvlJc w:val="left"/>
      <w:pPr>
        <w:ind w:left="927" w:hanging="360"/>
      </w:pPr>
      <w:rPr>
        <w:rFonts w:ascii="Arial" w:hAnsi="Arial" w:cs="Times New Roman" w:hint="default"/>
        <w:caps w:val="0"/>
        <w:strike w:val="0"/>
        <w:dstrike w:val="0"/>
        <w:vanish w:val="0"/>
        <w:webHidden w:val="0"/>
        <w:color w:val="auto"/>
        <w:sz w:val="22"/>
        <w:u w:val="none"/>
        <w:effect w:val="none"/>
        <w:vertAlign w:val="baseline"/>
        <w:specVanish w:val="0"/>
      </w:rPr>
    </w:lvl>
    <w:lvl w:ilvl="1" w:tplc="0807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8070005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8070003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8070005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807000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8070003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8070005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 w16cid:durableId="1041830641">
    <w:abstractNumId w:val="4"/>
  </w:num>
  <w:num w:numId="2" w16cid:durableId="1548686219">
    <w:abstractNumId w:val="3"/>
  </w:num>
  <w:num w:numId="3" w16cid:durableId="2058893030">
    <w:abstractNumId w:val="2"/>
  </w:num>
  <w:num w:numId="4" w16cid:durableId="1648781701">
    <w:abstractNumId w:val="1"/>
  </w:num>
  <w:num w:numId="5" w16cid:durableId="2095585776">
    <w:abstractNumId w:val="0"/>
  </w:num>
  <w:num w:numId="6" w16cid:durableId="1135484680">
    <w:abstractNumId w:val="5"/>
  </w:num>
  <w:num w:numId="7" w16cid:durableId="1117564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SortMethod w:val="0000"/>
  <w:documentProtection w:edit="forms" w:enforcement="1"/>
  <w:defaultTabStop w:val="708"/>
  <w:autoHyphenation/>
  <w:hyphenationZone w:val="425"/>
  <w:drawingGridHorizontalSpacing w:val="142"/>
  <w:drawingGridVerticalSpacing w:val="14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156E0A"/>
    <w:rsid w:val="0001403E"/>
    <w:rsid w:val="00015E5E"/>
    <w:rsid w:val="00033EE4"/>
    <w:rsid w:val="000421F0"/>
    <w:rsid w:val="00046F6B"/>
    <w:rsid w:val="00051687"/>
    <w:rsid w:val="0005708A"/>
    <w:rsid w:val="00060CFF"/>
    <w:rsid w:val="000979BB"/>
    <w:rsid w:val="000A09DE"/>
    <w:rsid w:val="000B6304"/>
    <w:rsid w:val="000C25A9"/>
    <w:rsid w:val="000C447C"/>
    <w:rsid w:val="000F5313"/>
    <w:rsid w:val="00113913"/>
    <w:rsid w:val="00114D37"/>
    <w:rsid w:val="00137897"/>
    <w:rsid w:val="0014294F"/>
    <w:rsid w:val="00156E0A"/>
    <w:rsid w:val="001607D3"/>
    <w:rsid w:val="00167DB0"/>
    <w:rsid w:val="001A08E7"/>
    <w:rsid w:val="001A747C"/>
    <w:rsid w:val="001B15FE"/>
    <w:rsid w:val="001C2D59"/>
    <w:rsid w:val="001E0778"/>
    <w:rsid w:val="001F5B77"/>
    <w:rsid w:val="00244989"/>
    <w:rsid w:val="002475BD"/>
    <w:rsid w:val="002615D8"/>
    <w:rsid w:val="00261F69"/>
    <w:rsid w:val="0026298C"/>
    <w:rsid w:val="002728C9"/>
    <w:rsid w:val="0027377D"/>
    <w:rsid w:val="00285669"/>
    <w:rsid w:val="00295B93"/>
    <w:rsid w:val="002A0F36"/>
    <w:rsid w:val="002B5A1C"/>
    <w:rsid w:val="002F358D"/>
    <w:rsid w:val="003009FE"/>
    <w:rsid w:val="00314B21"/>
    <w:rsid w:val="003242CC"/>
    <w:rsid w:val="00344289"/>
    <w:rsid w:val="00373990"/>
    <w:rsid w:val="00377BC3"/>
    <w:rsid w:val="003806E5"/>
    <w:rsid w:val="0038640B"/>
    <w:rsid w:val="003B6EA6"/>
    <w:rsid w:val="003D3BA3"/>
    <w:rsid w:val="003D6B03"/>
    <w:rsid w:val="003E7F06"/>
    <w:rsid w:val="00430858"/>
    <w:rsid w:val="0043523A"/>
    <w:rsid w:val="004449F6"/>
    <w:rsid w:val="00460622"/>
    <w:rsid w:val="00461B0B"/>
    <w:rsid w:val="00475535"/>
    <w:rsid w:val="004943AE"/>
    <w:rsid w:val="0049736A"/>
    <w:rsid w:val="004A7D32"/>
    <w:rsid w:val="004B3601"/>
    <w:rsid w:val="004D06CD"/>
    <w:rsid w:val="004D5B16"/>
    <w:rsid w:val="004E1156"/>
    <w:rsid w:val="004E2A0F"/>
    <w:rsid w:val="005008D0"/>
    <w:rsid w:val="00504DCB"/>
    <w:rsid w:val="00571811"/>
    <w:rsid w:val="0059174D"/>
    <w:rsid w:val="00595D42"/>
    <w:rsid w:val="005A2AFC"/>
    <w:rsid w:val="005C3BAE"/>
    <w:rsid w:val="005D16CE"/>
    <w:rsid w:val="005D76B5"/>
    <w:rsid w:val="0060109D"/>
    <w:rsid w:val="00614C99"/>
    <w:rsid w:val="00634A66"/>
    <w:rsid w:val="00640659"/>
    <w:rsid w:val="006440B2"/>
    <w:rsid w:val="006766C8"/>
    <w:rsid w:val="00682C3F"/>
    <w:rsid w:val="00690957"/>
    <w:rsid w:val="006B2146"/>
    <w:rsid w:val="006B4A05"/>
    <w:rsid w:val="006B78ED"/>
    <w:rsid w:val="006C16F6"/>
    <w:rsid w:val="006C1CEB"/>
    <w:rsid w:val="006C6134"/>
    <w:rsid w:val="006E27F4"/>
    <w:rsid w:val="00706331"/>
    <w:rsid w:val="00714F26"/>
    <w:rsid w:val="00716A5C"/>
    <w:rsid w:val="0073399C"/>
    <w:rsid w:val="00744879"/>
    <w:rsid w:val="0075656A"/>
    <w:rsid w:val="00763F1A"/>
    <w:rsid w:val="0076546C"/>
    <w:rsid w:val="00772429"/>
    <w:rsid w:val="00831A6B"/>
    <w:rsid w:val="008327DF"/>
    <w:rsid w:val="008527CE"/>
    <w:rsid w:val="00876974"/>
    <w:rsid w:val="00877683"/>
    <w:rsid w:val="008801C3"/>
    <w:rsid w:val="0088578C"/>
    <w:rsid w:val="00893C0A"/>
    <w:rsid w:val="0089574B"/>
    <w:rsid w:val="008A119E"/>
    <w:rsid w:val="008A40D1"/>
    <w:rsid w:val="008B3BE6"/>
    <w:rsid w:val="008C0489"/>
    <w:rsid w:val="008C3C2E"/>
    <w:rsid w:val="008D056D"/>
    <w:rsid w:val="008E1E9C"/>
    <w:rsid w:val="008E512D"/>
    <w:rsid w:val="008E77C5"/>
    <w:rsid w:val="0090256F"/>
    <w:rsid w:val="009025BC"/>
    <w:rsid w:val="0091607C"/>
    <w:rsid w:val="00925F08"/>
    <w:rsid w:val="00937804"/>
    <w:rsid w:val="00960F3B"/>
    <w:rsid w:val="00971BB6"/>
    <w:rsid w:val="00974833"/>
    <w:rsid w:val="00980FED"/>
    <w:rsid w:val="00981ECC"/>
    <w:rsid w:val="009B08A6"/>
    <w:rsid w:val="009B0B63"/>
    <w:rsid w:val="009B27E0"/>
    <w:rsid w:val="009C55CF"/>
    <w:rsid w:val="009E0FF9"/>
    <w:rsid w:val="009E31D5"/>
    <w:rsid w:val="00A30ECC"/>
    <w:rsid w:val="00A5636A"/>
    <w:rsid w:val="00A75098"/>
    <w:rsid w:val="00AA0CFD"/>
    <w:rsid w:val="00AB03BB"/>
    <w:rsid w:val="00AB2C77"/>
    <w:rsid w:val="00AB77EE"/>
    <w:rsid w:val="00B05ED0"/>
    <w:rsid w:val="00B20E13"/>
    <w:rsid w:val="00B21BE5"/>
    <w:rsid w:val="00B3628D"/>
    <w:rsid w:val="00B47BBD"/>
    <w:rsid w:val="00B5068F"/>
    <w:rsid w:val="00B61E10"/>
    <w:rsid w:val="00B753A2"/>
    <w:rsid w:val="00BC10C3"/>
    <w:rsid w:val="00BD324E"/>
    <w:rsid w:val="00BE6892"/>
    <w:rsid w:val="00C1210E"/>
    <w:rsid w:val="00C12FC3"/>
    <w:rsid w:val="00C30267"/>
    <w:rsid w:val="00C3405D"/>
    <w:rsid w:val="00C464F3"/>
    <w:rsid w:val="00C64781"/>
    <w:rsid w:val="00C8422D"/>
    <w:rsid w:val="00C87641"/>
    <w:rsid w:val="00C91690"/>
    <w:rsid w:val="00CA0467"/>
    <w:rsid w:val="00CA3400"/>
    <w:rsid w:val="00CA6754"/>
    <w:rsid w:val="00CC06AD"/>
    <w:rsid w:val="00CC12EE"/>
    <w:rsid w:val="00CC2601"/>
    <w:rsid w:val="00CD1274"/>
    <w:rsid w:val="00CE3426"/>
    <w:rsid w:val="00CF2CD2"/>
    <w:rsid w:val="00CF4F90"/>
    <w:rsid w:val="00D00A3A"/>
    <w:rsid w:val="00D0476D"/>
    <w:rsid w:val="00D07F25"/>
    <w:rsid w:val="00D264A8"/>
    <w:rsid w:val="00D3344F"/>
    <w:rsid w:val="00D41DC3"/>
    <w:rsid w:val="00D43752"/>
    <w:rsid w:val="00D439FD"/>
    <w:rsid w:val="00D66A04"/>
    <w:rsid w:val="00D81653"/>
    <w:rsid w:val="00DB7B2D"/>
    <w:rsid w:val="00DC7F76"/>
    <w:rsid w:val="00DD2927"/>
    <w:rsid w:val="00DE166E"/>
    <w:rsid w:val="00E01566"/>
    <w:rsid w:val="00E02BF0"/>
    <w:rsid w:val="00E07248"/>
    <w:rsid w:val="00E477D2"/>
    <w:rsid w:val="00E730DE"/>
    <w:rsid w:val="00E77BDB"/>
    <w:rsid w:val="00ED20E5"/>
    <w:rsid w:val="00F41B95"/>
    <w:rsid w:val="00F523C5"/>
    <w:rsid w:val="00F9729C"/>
    <w:rsid w:val="00FC0EA7"/>
    <w:rsid w:val="00FE0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A12B1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semiHidden/>
    <w:qFormat/>
    <w:rsid w:val="00261F69"/>
    <w:rPr>
      <w:rFonts w:ascii="Arial" w:hAnsi="Arial"/>
      <w:sz w:val="22"/>
      <w:szCs w:val="22"/>
      <w:lang w:eastAsia="de-DE"/>
    </w:rPr>
  </w:style>
  <w:style w:type="paragraph" w:styleId="berschrift1">
    <w:name w:val="heading 1"/>
    <w:basedOn w:val="Fliesstext"/>
    <w:next w:val="Standard"/>
    <w:link w:val="berschrift1Zchn"/>
    <w:uiPriority w:val="9"/>
    <w:semiHidden/>
    <w:rsid w:val="004A7D32"/>
    <w:pPr>
      <w:keepNext/>
      <w:keepLines/>
      <w:outlineLvl w:val="0"/>
    </w:pPr>
    <w:rPr>
      <w:rFonts w:eastAsia="MS Gothic"/>
      <w:b/>
      <w:bCs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semiHidden/>
    <w:rsid w:val="004A7D32"/>
    <w:rPr>
      <w:rFonts w:ascii="Arial" w:eastAsia="MS Gothic" w:hAnsi="Arial" w:cs="Times New Roman"/>
      <w:b/>
      <w:bCs/>
      <w:noProof/>
      <w:sz w:val="22"/>
      <w:szCs w:val="32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B2C77"/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4A7D32"/>
    <w:rPr>
      <w:rFonts w:ascii="Lucida Grande" w:hAnsi="Lucida Grande" w:cs="Lucida Grande"/>
      <w:sz w:val="18"/>
      <w:szCs w:val="18"/>
    </w:rPr>
  </w:style>
  <w:style w:type="paragraph" w:customStyle="1" w:styleId="Empfngeradresse">
    <w:name w:val="Empfängeradresse"/>
    <w:basedOn w:val="Standard"/>
    <w:qFormat/>
    <w:rsid w:val="00AB77EE"/>
    <w:rPr>
      <w:szCs w:val="24"/>
    </w:rPr>
  </w:style>
  <w:style w:type="paragraph" w:customStyle="1" w:styleId="Absender">
    <w:name w:val="Absender"/>
    <w:basedOn w:val="Standard"/>
    <w:qFormat/>
    <w:rsid w:val="004D06CD"/>
    <w:pPr>
      <w:widowControl w:val="0"/>
      <w:tabs>
        <w:tab w:val="left" w:pos="4933"/>
      </w:tabs>
      <w:spacing w:line="250" w:lineRule="exact"/>
    </w:pPr>
    <w:rPr>
      <w:sz w:val="17"/>
    </w:rPr>
  </w:style>
  <w:style w:type="paragraph" w:customStyle="1" w:styleId="Fliesstext">
    <w:name w:val="Fliesstext"/>
    <w:basedOn w:val="Standard"/>
    <w:qFormat/>
    <w:rsid w:val="00B61E10"/>
    <w:pPr>
      <w:tabs>
        <w:tab w:val="left" w:pos="4933"/>
      </w:tabs>
      <w:contextualSpacing/>
    </w:pPr>
  </w:style>
  <w:style w:type="paragraph" w:customStyle="1" w:styleId="Fusszeile">
    <w:name w:val="Fusszeile"/>
    <w:basedOn w:val="Standard"/>
    <w:qFormat/>
    <w:rsid w:val="00E477D2"/>
    <w:pPr>
      <w:pBdr>
        <w:top w:val="single" w:sz="4" w:space="4" w:color="auto"/>
      </w:pBdr>
      <w:spacing w:line="200" w:lineRule="exact"/>
    </w:pPr>
    <w:rPr>
      <w:b/>
      <w:sz w:val="17"/>
      <w:szCs w:val="17"/>
    </w:rPr>
  </w:style>
  <w:style w:type="paragraph" w:styleId="Kopfzeile">
    <w:name w:val="header"/>
    <w:basedOn w:val="Standard"/>
    <w:link w:val="KopfzeileZchn"/>
    <w:uiPriority w:val="99"/>
    <w:unhideWhenUsed/>
    <w:rsid w:val="006B4A0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6B4A05"/>
    <w:rPr>
      <w:rFonts w:ascii="Arial" w:hAnsi="Arial"/>
      <w:noProof/>
      <w:sz w:val="22"/>
      <w:szCs w:val="22"/>
      <w:lang w:val="de-CH"/>
    </w:rPr>
  </w:style>
  <w:style w:type="paragraph" w:customStyle="1" w:styleId="USB-Kontakt">
    <w:name w:val="USB-Kontakt"/>
    <w:basedOn w:val="Standard"/>
    <w:qFormat/>
    <w:rsid w:val="00AB2C77"/>
    <w:pPr>
      <w:spacing w:line="250" w:lineRule="exact"/>
    </w:pPr>
    <w:rPr>
      <w:b/>
      <w:sz w:val="17"/>
    </w:rPr>
  </w:style>
  <w:style w:type="paragraph" w:customStyle="1" w:styleId="LeistungsbereichZusatzbezeichnung">
    <w:name w:val="Leistungsbereich/Zusatzbezeichnung"/>
    <w:basedOn w:val="Standard"/>
    <w:qFormat/>
    <w:rsid w:val="00CA3400"/>
    <w:pPr>
      <w:spacing w:line="230" w:lineRule="exact"/>
    </w:pPr>
    <w:rPr>
      <w:b/>
      <w:sz w:val="18"/>
    </w:rPr>
  </w:style>
  <w:style w:type="table" w:styleId="Tabellenraster">
    <w:name w:val="Table Grid"/>
    <w:basedOn w:val="NormaleTabelle"/>
    <w:uiPriority w:val="59"/>
    <w:rsid w:val="00AB2C77"/>
    <w:pPr>
      <w:spacing w:line="280" w:lineRule="exact"/>
    </w:pPr>
    <w:rPr>
      <w:rFonts w:ascii="Arial" w:hAnsi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zeile">
    <w:name w:val="footer"/>
    <w:basedOn w:val="Standard"/>
    <w:link w:val="FuzeileZchn"/>
    <w:uiPriority w:val="99"/>
    <w:semiHidden/>
    <w:rsid w:val="0027377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semiHidden/>
    <w:rsid w:val="006B4A05"/>
    <w:rPr>
      <w:rFonts w:ascii="Arial" w:hAnsi="Arial"/>
      <w:noProof/>
      <w:sz w:val="22"/>
      <w:szCs w:val="22"/>
      <w:lang w:val="de-CH"/>
    </w:rPr>
  </w:style>
  <w:style w:type="paragraph" w:customStyle="1" w:styleId="Aufzhlung">
    <w:name w:val="Aufzählung"/>
    <w:basedOn w:val="Standard"/>
    <w:qFormat/>
    <w:rsid w:val="008A119E"/>
    <w:pPr>
      <w:numPr>
        <w:numId w:val="6"/>
      </w:numPr>
      <w:ind w:left="284" w:hanging="284"/>
    </w:pPr>
  </w:style>
  <w:style w:type="paragraph" w:customStyle="1" w:styleId="Aufzhlungweitere">
    <w:name w:val="Aufzählung weitere"/>
    <w:basedOn w:val="Standard"/>
    <w:qFormat/>
    <w:rsid w:val="008A119E"/>
    <w:pPr>
      <w:numPr>
        <w:numId w:val="7"/>
      </w:numPr>
      <w:ind w:left="568" w:hanging="284"/>
    </w:pPr>
  </w:style>
  <w:style w:type="paragraph" w:customStyle="1" w:styleId="Pagina">
    <w:name w:val="Pagina"/>
    <w:basedOn w:val="Standard"/>
    <w:qFormat/>
    <w:rsid w:val="000A09DE"/>
    <w:pPr>
      <w:jc w:val="right"/>
    </w:pPr>
  </w:style>
  <w:style w:type="paragraph" w:customStyle="1" w:styleId="Adresse">
    <w:name w:val="Adresse"/>
    <w:basedOn w:val="Standard"/>
    <w:rsid w:val="00CC2601"/>
    <w:pPr>
      <w:spacing w:line="250" w:lineRule="exact"/>
    </w:pPr>
    <w:rPr>
      <w:rFonts w:eastAsia="Times"/>
      <w:sz w:val="17"/>
      <w:szCs w:val="20"/>
      <w:lang w:val="de-DE"/>
    </w:rPr>
  </w:style>
  <w:style w:type="character" w:styleId="Hyperlink">
    <w:name w:val="Hyperlink"/>
    <w:basedOn w:val="Absatz-Standardschriftart"/>
    <w:uiPriority w:val="99"/>
    <w:unhideWhenUsed/>
    <w:rsid w:val="00261F69"/>
    <w:rPr>
      <w:color w:val="365F91" w:themeColor="accent1" w:themeShade="B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261F69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261F69"/>
    <w:rPr>
      <w:color w:val="365F91" w:themeColor="accent1" w:themeShade="B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8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fektiologie@usb.ch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upcare@usb.ch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fidentiality xmlns="e50b77e4-b1b7-488d-b554-ab0c6876e34c">Intern</Confidentiality>
    <Patientdata xmlns="e50b77e4-b1b7-488d-b554-ab0c6876e34c">false</Patientdata>
    <lcf76f155ced4ddcb4097134ff3c332f xmlns="eb4e48a4-6cd1-4f30-ae59-e0ad1b4c7f78">
      <Terms xmlns="http://schemas.microsoft.com/office/infopath/2007/PartnerControls"/>
    </lcf76f155ced4ddcb4097134ff3c332f>
    <TaxCatchAll xmlns="e50b77e4-b1b7-488d-b554-ab0c6876e34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SB-Dokument" ma:contentTypeID="0x01010074254FFFFA788748BE9570FD90FA56DE00A30E9D36709CDF49AC672708EFCFCBD6" ma:contentTypeVersion="22" ma:contentTypeDescription="Ein neues USB-Dokument in der Bibliothek erstellen." ma:contentTypeScope="" ma:versionID="3f83c865cd2141a3f4745f8cde0e7ae2">
  <xsd:schema xmlns:xsd="http://www.w3.org/2001/XMLSchema" xmlns:xs="http://www.w3.org/2001/XMLSchema" xmlns:p="http://schemas.microsoft.com/office/2006/metadata/properties" xmlns:ns2="e50b77e4-b1b7-488d-b554-ab0c6876e34c" xmlns:ns3="eb4e48a4-6cd1-4f30-ae59-e0ad1b4c7f78" targetNamespace="http://schemas.microsoft.com/office/2006/metadata/properties" ma:root="true" ma:fieldsID="85aa767b93d77aee86feda25190f213f" ns2:_="" ns3:_="">
    <xsd:import namespace="e50b77e4-b1b7-488d-b554-ab0c6876e34c"/>
    <xsd:import namespace="eb4e48a4-6cd1-4f30-ae59-e0ad1b4c7f78"/>
    <xsd:element name="properties">
      <xsd:complexType>
        <xsd:sequence>
          <xsd:element name="documentManagement">
            <xsd:complexType>
              <xsd:all>
                <xsd:element ref="ns2:Patientdata" minOccurs="0"/>
                <xsd:element ref="ns2:Confidentiality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0b77e4-b1b7-488d-b554-ab0c6876e34c" elementFormDefault="qualified">
    <xsd:import namespace="http://schemas.microsoft.com/office/2006/documentManagement/types"/>
    <xsd:import namespace="http://schemas.microsoft.com/office/infopath/2007/PartnerControls"/>
    <xsd:element name="Patientdata" ma:index="2" nillable="true" ma:displayName="Patientendaten" ma:default="0" ma:internalName="Patientdata">
      <xsd:simpleType>
        <xsd:restriction base="dms:Boolean"/>
      </xsd:simpleType>
    </xsd:element>
    <xsd:element name="Confidentiality" ma:index="3" ma:displayName="Vertraulichkeit" ma:default="Intern" ma:internalName="Confidentiality">
      <xsd:simpleType>
        <xsd:restriction base="dms:Choice">
          <xsd:enumeration value="Intern"/>
          <xsd:enumeration value="Öffentlich"/>
          <xsd:enumeration value="Vertraulich"/>
        </xsd:restriction>
      </xsd:simpleType>
    </xsd:element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ca6801cf-fc67-45d9-89bf-31f023c200da}" ma:internalName="TaxCatchAll" ma:showField="CatchAllData" ma:web="e50b77e4-b1b7-488d-b554-ab0c6876e3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4e48a4-6cd1-4f30-ae59-e0ad1b4c7f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Bildmarkierungen" ma:readOnly="false" ma:fieldId="{5cf76f15-5ced-4ddc-b409-7134ff3c332f}" ma:taxonomyMulti="true" ma:sspId="ce74e7c6-f287-46cf-95f5-59efda0c93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8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56C5C5-1759-4ACF-8025-373DD84B09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C1FEBA-3DDA-4C7B-9674-EE577A62FD13}">
  <ds:schemaRefs>
    <ds:schemaRef ds:uri="http://schemas.microsoft.com/office/2006/metadata/properties"/>
    <ds:schemaRef ds:uri="http://schemas.microsoft.com/office/infopath/2007/PartnerControls"/>
    <ds:schemaRef ds:uri="e50b77e4-b1b7-488d-b554-ab0c6876e34c"/>
    <ds:schemaRef ds:uri="eb4e48a4-6cd1-4f30-ae59-e0ad1b4c7f78"/>
  </ds:schemaRefs>
</ds:datastoreItem>
</file>

<file path=customXml/itemProps3.xml><?xml version="1.0" encoding="utf-8"?>
<ds:datastoreItem xmlns:ds="http://schemas.openxmlformats.org/officeDocument/2006/customXml" ds:itemID="{B5397DE8-5FAE-4AC0-B622-FF1D37E688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0b77e4-b1b7-488d-b554-ab0c6876e34c"/>
    <ds:schemaRef ds:uri="eb4e48a4-6cd1-4f30-ae59-e0ad1b4c7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A78194-7F11-44DB-9800-D3DDCB072D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Infektiologie_Spitalhygiene_Anmeldung_HIV_Sprechstunde.dotx</Template>
  <TotalTime>0</TotalTime>
  <Pages>1</Pages>
  <Words>137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Universitätsspital Basel</vt:lpstr>
    </vt:vector>
  </TitlesOfParts>
  <Company>PPM</Company>
  <LinksUpToDate>false</LinksUpToDate>
  <CharactersWithSpaces>1002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Universitätsspital Basel</dc:title>
  <dc:subject>Briefpapier mit Logo farbig</dc:subject>
  <dc:creator>Pfalzgraf Bettina</dc:creator>
  <cp:keywords/>
  <cp:lastModifiedBy>Pfalzgraf Bettina</cp:lastModifiedBy>
  <cp:revision>3</cp:revision>
  <cp:lastPrinted>2023-10-04T07:45:00Z</cp:lastPrinted>
  <dcterms:created xsi:type="dcterms:W3CDTF">2024-03-06T10:49:00Z</dcterms:created>
  <dcterms:modified xsi:type="dcterms:W3CDTF">2024-03-06T10:52:00Z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0x01010074254FFFFA788748BE9570FD90FA56DE00A30E9D36709CDF49AC672708EFCFCBD6</vt:lpwstr>
  </property>
  <property fmtid="{D5CDD505-2E9C-101B-9397-08002B2CF9AE}" pid="3" name="MediaServiceImageTags">
    <vt:lpwstr/>
  </property>
</Properties>
</file>