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EA" w:rsidRDefault="00897BEA" w:rsidP="00FA4095">
      <w:pPr>
        <w:spacing w:line="260" w:lineRule="exact"/>
        <w:sectPr w:rsidR="00897BEA" w:rsidSect="006915E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3261" w:right="680" w:bottom="1531" w:left="1418" w:header="635" w:footer="527" w:gutter="0"/>
          <w:cols w:space="284"/>
          <w:docGrid w:linePitch="360"/>
        </w:sectPr>
      </w:pPr>
    </w:p>
    <w:p w:rsidR="0066280E" w:rsidRDefault="00C456D4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  <w:lang w:eastAsia="de-C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3810</wp:posOffset>
                </wp:positionV>
                <wp:extent cx="311785" cy="4359275"/>
                <wp:effectExtent l="0" t="0" r="12065" b="222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435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46F" w:rsidRPr="0095646F" w:rsidRDefault="0095646F" w:rsidP="006915EA">
                            <w:pPr>
                              <w:spacing w:line="200" w:lineRule="exact"/>
                              <w:jc w:val="center"/>
                              <w:rPr>
                                <w:szCs w:val="20"/>
                              </w:rPr>
                            </w:pPr>
                            <w:proofErr w:type="gramStart"/>
                            <w:r w:rsidRPr="0095646F">
                              <w:rPr>
                                <w:szCs w:val="20"/>
                              </w:rPr>
                              <w:t xml:space="preserve">Planer 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95646F">
                              <w:rPr>
                                <w:szCs w:val="20"/>
                              </w:rPr>
                              <w:t>/</w:t>
                            </w:r>
                            <w:proofErr w:type="gramEnd"/>
                            <w:r w:rsidRPr="0095646F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Cs w:val="20"/>
                              </w:rPr>
                              <w:t xml:space="preserve"> </w:t>
                            </w:r>
                            <w:r w:rsidRPr="0095646F">
                              <w:rPr>
                                <w:szCs w:val="20"/>
                              </w:rPr>
                              <w:t>Installateur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.15pt;margin-top:.3pt;width:24.55pt;height:34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" strokeweight=".25pt">
                <v:textbox style="layout-flow:vertical;mso-layout-flow-alt:bottom-to-top">
                  <w:txbxContent>
                    <w:p w:rsidR="0095646F" w:rsidRPr="0095646F" w:rsidRDefault="0095646F" w:rsidP="006915EA">
                      <w:pPr>
                        <w:spacing w:line="200" w:lineRule="exact"/>
                        <w:jc w:val="center"/>
                        <w:rPr>
                          <w:szCs w:val="20"/>
                        </w:rPr>
                      </w:pPr>
                      <w:proofErr w:type="gramStart"/>
                      <w:r w:rsidRPr="0095646F">
                        <w:rPr>
                          <w:szCs w:val="20"/>
                        </w:rPr>
                        <w:t xml:space="preserve">Planer 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95646F">
                        <w:rPr>
                          <w:szCs w:val="20"/>
                        </w:rPr>
                        <w:t>/</w:t>
                      </w:r>
                      <w:proofErr w:type="gramEnd"/>
                      <w:r w:rsidRPr="0095646F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szCs w:val="20"/>
                        </w:rPr>
                        <w:t xml:space="preserve"> </w:t>
                      </w:r>
                      <w:r w:rsidRPr="0095646F">
                        <w:rPr>
                          <w:szCs w:val="20"/>
                        </w:rPr>
                        <w:t>Installateur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280E">
        <w:rPr>
          <w:noProof/>
        </w:rPr>
        <w:t>Planer</w:t>
      </w:r>
      <w:r w:rsidR="00013928">
        <w:rPr>
          <w:noProof/>
        </w:rPr>
        <w:t>/Installateur</w:t>
      </w:r>
      <w:r w:rsidR="0095646F">
        <w:rPr>
          <w:noProof/>
        </w:rPr>
        <w:t>:</w:t>
      </w:r>
      <w:r w:rsidR="0095646F">
        <w:rPr>
          <w:noProof/>
        </w:rPr>
        <w:tab/>
      </w:r>
    </w:p>
    <w:p w:rsidR="0066280E" w:rsidRDefault="0066280E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Datum:</w:t>
      </w:r>
      <w:r>
        <w:rPr>
          <w:noProof/>
        </w:rPr>
        <w:tab/>
      </w:r>
      <w:r>
        <w:rPr>
          <w:noProof/>
        </w:rPr>
        <w:tab/>
      </w:r>
    </w:p>
    <w:p w:rsidR="0066280E" w:rsidRDefault="0066280E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Projekt PSP:</w:t>
      </w:r>
      <w:r>
        <w:rPr>
          <w:noProof/>
        </w:rPr>
        <w:tab/>
      </w:r>
      <w:r>
        <w:rPr>
          <w:noProof/>
        </w:rPr>
        <w:tab/>
      </w:r>
    </w:p>
    <w:p w:rsidR="0066280E" w:rsidRDefault="0066280E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Gebäude:</w:t>
      </w:r>
      <w:r>
        <w:rPr>
          <w:noProof/>
        </w:rPr>
        <w:tab/>
      </w:r>
      <w:r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 xml:space="preserve">Techn. </w:t>
      </w:r>
      <w:r w:rsidR="0095646F">
        <w:rPr>
          <w:noProof/>
        </w:rPr>
        <w:t>Raumnummer:</w:t>
      </w:r>
      <w:r w:rsidR="0095646F">
        <w:rPr>
          <w:noProof/>
        </w:rPr>
        <w:tab/>
      </w:r>
    </w:p>
    <w:p w:rsidR="00AC4AE6" w:rsidRDefault="00F469F2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Einbauort</w:t>
      </w:r>
      <w:r w:rsidR="00AC4AE6">
        <w:rPr>
          <w:noProof/>
        </w:rPr>
        <w:t>:</w:t>
      </w:r>
      <w:r w:rsidR="00AC4AE6">
        <w:rPr>
          <w:noProof/>
        </w:rPr>
        <w:tab/>
      </w:r>
      <w:r w:rsidR="00AC4AE6"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</w:p>
    <w:p w:rsidR="00F469F2" w:rsidRDefault="00F469F2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Energieart:</w:t>
      </w:r>
      <w:r>
        <w:rPr>
          <w:noProof/>
        </w:rPr>
        <w:tab/>
      </w:r>
      <w:r>
        <w:rPr>
          <w:noProof/>
        </w:rPr>
        <w:tab/>
      </w:r>
    </w:p>
    <w:p w:rsidR="00AC4AE6" w:rsidRDefault="0066280E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Vorgeschaltene Messung</w:t>
      </w:r>
      <w:r w:rsidR="00AC4AE6">
        <w:rPr>
          <w:noProof/>
        </w:rPr>
        <w:t>:</w:t>
      </w:r>
      <w:r>
        <w:rPr>
          <w:noProof/>
        </w:rPr>
        <w:br/>
        <w:t>(Hauptmessung, Gebäudeeintritt usw.)</w:t>
      </w:r>
      <w:r w:rsidR="0095646F">
        <w:rPr>
          <w:noProof/>
        </w:rPr>
        <w:tab/>
      </w:r>
    </w:p>
    <w:p w:rsidR="00AC4AE6" w:rsidRDefault="00F469F2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Abgänge/</w:t>
      </w:r>
      <w:r w:rsidR="0095646F">
        <w:rPr>
          <w:noProof/>
        </w:rPr>
        <w:t>Verbraucher:</w:t>
      </w:r>
      <w:r w:rsidR="0095646F"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Messgrösse</w:t>
      </w:r>
      <w:r w:rsidR="00DB0F28">
        <w:rPr>
          <w:noProof/>
        </w:rPr>
        <w:t>/Einheit</w:t>
      </w:r>
      <w:r w:rsidR="0095646F">
        <w:rPr>
          <w:noProof/>
        </w:rPr>
        <w:t>:</w:t>
      </w:r>
      <w:r w:rsidR="0095646F"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Messtyp:</w:t>
      </w:r>
      <w:r>
        <w:rPr>
          <w:noProof/>
        </w:rPr>
        <w:tab/>
      </w:r>
      <w:r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Hersteller:</w:t>
      </w:r>
      <w:r>
        <w:rPr>
          <w:noProof/>
        </w:rPr>
        <w:tab/>
      </w:r>
      <w:r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Typ:</w:t>
      </w:r>
      <w:r>
        <w:rPr>
          <w:noProof/>
        </w:rPr>
        <w:tab/>
      </w:r>
      <w:r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Zähler-Nr.:</w:t>
      </w:r>
      <w:r>
        <w:rPr>
          <w:noProof/>
        </w:rPr>
        <w:tab/>
      </w:r>
      <w:r>
        <w:rPr>
          <w:noProof/>
        </w:rPr>
        <w:tab/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Serie-Nr.:</w:t>
      </w:r>
      <w:r>
        <w:rPr>
          <w:noProof/>
        </w:rPr>
        <w:tab/>
      </w:r>
      <w:r>
        <w:rPr>
          <w:noProof/>
        </w:rPr>
        <w:tab/>
      </w:r>
    </w:p>
    <w:p w:rsidR="00F469F2" w:rsidRDefault="00F469F2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Datenbus:</w:t>
      </w:r>
      <w:r>
        <w:rPr>
          <w:noProof/>
        </w:rPr>
        <w:tab/>
      </w:r>
      <w:r>
        <w:rPr>
          <w:noProof/>
        </w:rPr>
        <w:tab/>
      </w:r>
    </w:p>
    <w:p w:rsidR="00AC4AE6" w:rsidRDefault="0095646F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  <w:lang w:eastAsia="de-CH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68F578" wp14:editId="7C9DEACF">
                <wp:simplePos x="0" y="0"/>
                <wp:positionH relativeFrom="column">
                  <wp:posOffset>635</wp:posOffset>
                </wp:positionH>
                <wp:positionV relativeFrom="paragraph">
                  <wp:posOffset>158115</wp:posOffset>
                </wp:positionV>
                <wp:extent cx="311785" cy="2062480"/>
                <wp:effectExtent l="0" t="0" r="12065" b="1397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06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46F" w:rsidRDefault="00C456D4" w:rsidP="006915EA">
                            <w:pPr>
                              <w:spacing w:line="200" w:lineRule="exact"/>
                              <w:jc w:val="center"/>
                            </w:pPr>
                            <w:r>
                              <w:t xml:space="preserve">/Fachabteilung / </w:t>
                            </w:r>
                            <w:r w:rsidR="0095646F">
                              <w:t>Projektleiter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8F578" id="_x0000_s1027" type="#_x0000_t202" style="position:absolute;left:0;text-align:left;margin-left:.05pt;margin-top:12.45pt;width:24.55pt;height:162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" strokeweight=".25pt">
                <v:textbox style="layout-flow:vertical;mso-layout-flow-alt:bottom-to-top">
                  <w:txbxContent>
                    <w:p w:rsidR="0095646F" w:rsidRDefault="00C456D4" w:rsidP="006915EA">
                      <w:pPr>
                        <w:spacing w:line="200" w:lineRule="exact"/>
                        <w:jc w:val="center"/>
                      </w:pPr>
                      <w:r>
                        <w:t xml:space="preserve">/Fachabteilung / </w:t>
                      </w:r>
                      <w:r w:rsidR="0095646F">
                        <w:t>Projektleiter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69F2">
        <w:rPr>
          <w:noProof/>
        </w:rPr>
        <w:t xml:space="preserve">Ablese </w:t>
      </w:r>
      <w:r w:rsidR="00AC4AE6">
        <w:rPr>
          <w:noProof/>
        </w:rPr>
        <w:t>Faktor:</w:t>
      </w:r>
      <w:r w:rsidR="00AC4AE6">
        <w:rPr>
          <w:noProof/>
        </w:rPr>
        <w:tab/>
      </w:r>
      <w:r w:rsidR="00AC4AE6">
        <w:rPr>
          <w:noProof/>
        </w:rPr>
        <w:tab/>
      </w:r>
    </w:p>
    <w:p w:rsidR="00AC4AE6" w:rsidRPr="006915EA" w:rsidRDefault="00AC4AE6" w:rsidP="00013928">
      <w:pPr>
        <w:tabs>
          <w:tab w:val="left" w:pos="1418"/>
          <w:tab w:val="right" w:leader="underscore" w:pos="9781"/>
        </w:tabs>
        <w:spacing w:after="100"/>
        <w:ind w:left="709"/>
        <w:rPr>
          <w:noProof/>
          <w:sz w:val="14"/>
        </w:rPr>
      </w:pPr>
    </w:p>
    <w:p w:rsidR="00AC4AE6" w:rsidRDefault="00AC4AE6" w:rsidP="00013928">
      <w:pPr>
        <w:tabs>
          <w:tab w:val="left" w:pos="1560"/>
          <w:tab w:val="left" w:pos="3402"/>
          <w:tab w:val="left" w:pos="5103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Verrechnungszähler:</w:t>
      </w:r>
      <w:r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Ja</w:t>
      </w:r>
      <w:r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Nein</w:t>
      </w:r>
    </w:p>
    <w:p w:rsidR="00AC4AE6" w:rsidRDefault="00AC4AE6" w:rsidP="00013928">
      <w:pPr>
        <w:tabs>
          <w:tab w:val="left" w:pos="1560"/>
          <w:tab w:val="left" w:pos="3402"/>
          <w:tab w:val="left" w:pos="5103"/>
          <w:tab w:val="left" w:pos="6804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Zuordnung Areal:</w:t>
      </w:r>
      <w:r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USB</w:t>
      </w:r>
      <w:r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UAK</w:t>
      </w:r>
      <w:r w:rsidR="00B06791"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Fremd</w:t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Verrechnung an:</w:t>
      </w:r>
      <w:r>
        <w:rPr>
          <w:noProof/>
        </w:rPr>
        <w:tab/>
      </w:r>
      <w:r>
        <w:rPr>
          <w:noProof/>
        </w:rPr>
        <w:tab/>
      </w:r>
    </w:p>
    <w:p w:rsidR="00AC4AE6" w:rsidRDefault="00AC4AE6" w:rsidP="00013928">
      <w:pPr>
        <w:tabs>
          <w:tab w:val="left" w:pos="1418"/>
          <w:tab w:val="right" w:leader="underscore" w:pos="9781"/>
        </w:tabs>
        <w:spacing w:after="100"/>
        <w:ind w:left="709"/>
        <w:rPr>
          <w:noProof/>
        </w:rPr>
      </w:pPr>
    </w:p>
    <w:p w:rsidR="00AC4AE6" w:rsidRDefault="00AC4AE6" w:rsidP="00013928">
      <w:pPr>
        <w:tabs>
          <w:tab w:val="left" w:pos="1418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V</w:t>
      </w:r>
      <w:r w:rsidR="0095646F">
        <w:rPr>
          <w:noProof/>
        </w:rPr>
        <w:t>ertragskonto Energielieferant:</w:t>
      </w:r>
      <w:r w:rsidR="0095646F">
        <w:rPr>
          <w:noProof/>
        </w:rPr>
        <w:tab/>
      </w:r>
    </w:p>
    <w:p w:rsidR="00AC4AE6" w:rsidRDefault="00AC4AE6" w:rsidP="00013928">
      <w:pPr>
        <w:tabs>
          <w:tab w:val="left" w:pos="1560"/>
          <w:tab w:val="left" w:pos="3402"/>
          <w:tab w:val="left" w:pos="5103"/>
          <w:tab w:val="left" w:pos="6804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Datenlieferung:</w:t>
      </w:r>
      <w:r w:rsidR="0066280E">
        <w:rPr>
          <w:noProof/>
        </w:rPr>
        <w:tab/>
      </w:r>
      <w:r w:rsidR="0066280E">
        <w:rPr>
          <w:noProof/>
        </w:rPr>
        <w:tab/>
      </w:r>
      <w:r w:rsidR="0066280E">
        <w:rPr>
          <w:noProof/>
        </w:rPr>
        <w:sym w:font="Wingdings" w:char="F06F"/>
      </w:r>
      <w:r w:rsidR="0066280E">
        <w:rPr>
          <w:noProof/>
        </w:rPr>
        <w:t xml:space="preserve"> Rechnung</w:t>
      </w:r>
      <w:r w:rsidR="0066280E">
        <w:rPr>
          <w:noProof/>
        </w:rPr>
        <w:tab/>
      </w:r>
      <w:r w:rsidR="0066280E">
        <w:rPr>
          <w:noProof/>
        </w:rPr>
        <w:sym w:font="Wingdings" w:char="F06F"/>
      </w:r>
      <w:r w:rsidR="0066280E">
        <w:rPr>
          <w:noProof/>
        </w:rPr>
        <w:t xml:space="preserve"> Datei</w:t>
      </w:r>
    </w:p>
    <w:p w:rsidR="0066280E" w:rsidRDefault="0066280E" w:rsidP="00013928">
      <w:pPr>
        <w:tabs>
          <w:tab w:val="left" w:pos="1560"/>
          <w:tab w:val="left" w:pos="3402"/>
          <w:tab w:val="left" w:pos="5103"/>
          <w:tab w:val="left" w:pos="6804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Ablesung: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sym w:font="Wingdings" w:char="F06F"/>
      </w:r>
      <w:r>
        <w:rPr>
          <w:noProof/>
        </w:rPr>
        <w:t xml:space="preserve"> Fern</w:t>
      </w:r>
      <w:r>
        <w:rPr>
          <w:noProof/>
        </w:rPr>
        <w:tab/>
      </w:r>
      <w:r>
        <w:rPr>
          <w:noProof/>
        </w:rPr>
        <w:sym w:font="Wingdings" w:char="F06F"/>
      </w:r>
      <w:r>
        <w:rPr>
          <w:noProof/>
        </w:rPr>
        <w:t xml:space="preserve"> Hand</w:t>
      </w:r>
    </w:p>
    <w:p w:rsidR="0066280E" w:rsidRDefault="00C456D4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  <w:lang w:eastAsia="de-CH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712F394" wp14:editId="6D173F9E">
                <wp:simplePos x="0" y="0"/>
                <wp:positionH relativeFrom="column">
                  <wp:posOffset>2247</wp:posOffset>
                </wp:positionH>
                <wp:positionV relativeFrom="paragraph">
                  <wp:posOffset>203394</wp:posOffset>
                </wp:positionV>
                <wp:extent cx="311785" cy="978877"/>
                <wp:effectExtent l="0" t="0" r="12065" b="1206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9788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46F" w:rsidRPr="00C456D4" w:rsidRDefault="00C456D4" w:rsidP="006915EA">
                            <w:pPr>
                              <w:spacing w:line="200" w:lineRule="exact"/>
                              <w:jc w:val="center"/>
                              <w:rPr>
                                <w:szCs w:val="16"/>
                              </w:rPr>
                            </w:pPr>
                            <w:r w:rsidRPr="00C456D4">
                              <w:rPr>
                                <w:szCs w:val="16"/>
                              </w:rPr>
                              <w:t>Automation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2F394" id="_x0000_s1028" type="#_x0000_t202" style="position:absolute;left:0;text-align:left;margin-left:.2pt;margin-top:16pt;width:24.55pt;height:77.1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" strokeweight=".25pt">
                <v:textbox style="layout-flow:vertical;mso-layout-flow-alt:bottom-to-top">
                  <w:txbxContent>
                    <w:p w:rsidR="0095646F" w:rsidRPr="00C456D4" w:rsidRDefault="00C456D4" w:rsidP="006915EA">
                      <w:pPr>
                        <w:spacing w:line="200" w:lineRule="exact"/>
                        <w:jc w:val="center"/>
                        <w:rPr>
                          <w:szCs w:val="16"/>
                        </w:rPr>
                      </w:pPr>
                      <w:r w:rsidRPr="00C456D4">
                        <w:rPr>
                          <w:szCs w:val="16"/>
                        </w:rPr>
                        <w:t>Automation</w:t>
                      </w:r>
                    </w:p>
                  </w:txbxContent>
                </v:textbox>
              </v:shape>
            </w:pict>
          </mc:Fallback>
        </mc:AlternateContent>
      </w:r>
      <w:r w:rsidR="0066280E">
        <w:rPr>
          <w:noProof/>
        </w:rPr>
        <w:t>Ableseperiode</w:t>
      </w:r>
      <w:r w:rsidR="00C166D6">
        <w:rPr>
          <w:noProof/>
        </w:rPr>
        <w:t>/Datum</w:t>
      </w:r>
      <w:r w:rsidR="0095646F">
        <w:rPr>
          <w:noProof/>
        </w:rPr>
        <w:t>:</w:t>
      </w:r>
      <w:r w:rsidR="0095646F">
        <w:rPr>
          <w:noProof/>
        </w:rPr>
        <w:tab/>
      </w:r>
    </w:p>
    <w:p w:rsidR="00AC4AE6" w:rsidRPr="006915EA" w:rsidRDefault="00AC4AE6" w:rsidP="00013928">
      <w:pPr>
        <w:tabs>
          <w:tab w:val="left" w:pos="1418"/>
          <w:tab w:val="right" w:leader="underscore" w:pos="9781"/>
        </w:tabs>
        <w:spacing w:after="100"/>
        <w:ind w:left="709"/>
        <w:rPr>
          <w:noProof/>
          <w:sz w:val="16"/>
        </w:rPr>
      </w:pPr>
    </w:p>
    <w:p w:rsidR="00AC4AE6" w:rsidRDefault="00AC4AE6" w:rsidP="00013928">
      <w:pPr>
        <w:tabs>
          <w:tab w:val="left" w:pos="1560"/>
          <w:tab w:val="left" w:pos="3402"/>
          <w:tab w:val="left" w:pos="5103"/>
          <w:tab w:val="left" w:pos="6804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Aufschaltung Leitsystem:</w:t>
      </w:r>
      <w:r w:rsidRPr="008078A1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GLS</w:t>
      </w:r>
      <w:r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KLS</w:t>
      </w:r>
      <w:r w:rsidR="00B06791">
        <w:rPr>
          <w:noProof/>
        </w:rPr>
        <w:tab/>
      </w:r>
      <w:r>
        <w:rPr>
          <w:noProof/>
        </w:rPr>
        <w:sym w:font="Wingdings" w:char="F06F"/>
      </w:r>
      <w:r w:rsidR="00B06791">
        <w:rPr>
          <w:noProof/>
        </w:rPr>
        <w:t xml:space="preserve"> EMS</w:t>
      </w:r>
    </w:p>
    <w:p w:rsidR="00AC4AE6" w:rsidRDefault="00AC4AE6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Leicom-PointID:</w:t>
      </w:r>
      <w:r>
        <w:rPr>
          <w:noProof/>
        </w:rPr>
        <w:tab/>
      </w:r>
      <w:r>
        <w:rPr>
          <w:noProof/>
        </w:rPr>
        <w:tab/>
      </w:r>
    </w:p>
    <w:p w:rsidR="00897BEA" w:rsidRPr="00B06791" w:rsidRDefault="0095646F" w:rsidP="00013928">
      <w:pPr>
        <w:tabs>
          <w:tab w:val="left" w:pos="2410"/>
          <w:tab w:val="right" w:leader="underscore" w:pos="9781"/>
        </w:tabs>
        <w:spacing w:after="100"/>
        <w:ind w:left="709"/>
        <w:rPr>
          <w:noProof/>
        </w:rPr>
      </w:pPr>
      <w:r>
        <w:rPr>
          <w:noProof/>
        </w:rPr>
        <w:t>Skyspark-PointID:</w:t>
      </w:r>
      <w:r>
        <w:rPr>
          <w:noProof/>
        </w:rPr>
        <w:tab/>
      </w:r>
    </w:p>
    <w:sectPr w:rsidR="00897BEA" w:rsidRPr="00B06791" w:rsidSect="00FA4095">
      <w:headerReference w:type="default" r:id="rId17"/>
      <w:type w:val="continuous"/>
      <w:pgSz w:w="11906" w:h="16838" w:code="9"/>
      <w:pgMar w:top="1701" w:right="680" w:bottom="1531" w:left="1418" w:header="635" w:footer="52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EBF" w:rsidRDefault="00041EBF" w:rsidP="00D5482A">
      <w:r>
        <w:separator/>
      </w:r>
    </w:p>
  </w:endnote>
  <w:endnote w:type="continuationSeparator" w:id="0">
    <w:p w:rsidR="00041EBF" w:rsidRDefault="00041EBF" w:rsidP="00D5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C0C" w:rsidRDefault="00DE2C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BEA" w:rsidRDefault="00897BEA" w:rsidP="00FA4095">
    <w:pPr>
      <w:pStyle w:val="Fuzeile"/>
    </w:pPr>
  </w:p>
  <w:p w:rsidR="00897BEA" w:rsidRDefault="00013928" w:rsidP="00FA4095">
    <w:pPr>
      <w:pStyle w:val="Fu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46471EA" wp14:editId="1C72BDDB">
              <wp:simplePos x="0" y="0"/>
              <wp:positionH relativeFrom="column">
                <wp:posOffset>0</wp:posOffset>
              </wp:positionH>
              <wp:positionV relativeFrom="page">
                <wp:posOffset>9981565</wp:posOffset>
              </wp:positionV>
              <wp:extent cx="6227445" cy="338455"/>
              <wp:effectExtent l="0" t="0" r="1905" b="444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7445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13928" w:rsidRDefault="001707F2" w:rsidP="00013928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-1530331645"/>
                              <w:placeholder>
                                <w:docPart w:val="AD9FB093F13845C2816C532D22C107C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r>
                                <w:t>15.11.2021</w:t>
                              </w:r>
                            </w:sdtContent>
                          </w:sdt>
                        </w:p>
                        <w:p w:rsidR="00013928" w:rsidRDefault="00013928" w:rsidP="00013928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</w:tabs>
                          </w:pPr>
                          <w:r>
                            <w:t xml:space="preserve">FIle: </w:t>
                          </w:r>
                          <w:r>
                            <w:tab/>
                          </w:r>
                          <w:fldSimple w:instr=" FILENAME  \* MERGEFORMAT ">
                            <w:r w:rsidR="00ED0272">
                              <w:rPr>
                                <w:noProof/>
                              </w:rPr>
                              <w:t>037.RL0010-T01 V01 Zählerdatenblatt.docx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6471E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0;margin-top:785.95pt;width:490.35pt;height:2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" filled="f" stroked="f">
              <v:path arrowok="t"/>
              <v:textbox inset="0,0,0,0">
                <w:txbxContent>
                  <w:p w:rsidR="00013928" w:rsidRDefault="001707F2" w:rsidP="00013928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sdt>
                      <w:sdtPr>
                        <w:alias w:val="Status"/>
                        <w:tag w:val=""/>
                        <w:id w:val="-1530331645"/>
                        <w:placeholder>
                          <w:docPart w:val="AD9FB093F13845C2816C532D22C107C5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Content>
                        <w:r>
                          <w:t>15.11.2021</w:t>
                        </w:r>
                      </w:sdtContent>
                    </w:sdt>
                  </w:p>
                  <w:p w:rsidR="00013928" w:rsidRDefault="00013928" w:rsidP="00013928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</w:tabs>
                    </w:pPr>
                    <w:r>
                      <w:t xml:space="preserve">FIle: </w:t>
                    </w:r>
                    <w:r>
                      <w:tab/>
                    </w:r>
                    <w:fldSimple w:instr=" FILENAME  \* MERGEFORMAT ">
                      <w:r w:rsidR="00ED0272">
                        <w:rPr>
                          <w:noProof/>
                        </w:rPr>
                        <w:t>037.RL0010-T01 V01 Zählerdatenblatt.docx</w:t>
                      </w:r>
                    </w:fldSimple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:rsidR="00897BEA" w:rsidRPr="00FA4095" w:rsidRDefault="00897BEA" w:rsidP="00FA409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C0C" w:rsidRDefault="00DE2C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EBF" w:rsidRDefault="00041EBF" w:rsidP="00D5482A">
      <w:r>
        <w:separator/>
      </w:r>
    </w:p>
  </w:footnote>
  <w:footnote w:type="continuationSeparator" w:id="0">
    <w:p w:rsidR="00041EBF" w:rsidRDefault="00041EBF" w:rsidP="00D54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C0C" w:rsidRDefault="00DE2C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BEA" w:rsidRPr="00E61776" w:rsidRDefault="00ED0272" w:rsidP="00FA4095">
    <w:pPr>
      <w:pStyle w:val="KopfDoktype"/>
    </w:pPr>
    <w:r>
      <w:t>037.RL0010-T01</w:t>
    </w:r>
    <w:r w:rsidR="00013928">
      <w:br/>
    </w:r>
    <w:r w:rsidR="00B06791">
      <w:t>Zählerdatenblatt</w:t>
    </w:r>
  </w:p>
  <w:p w:rsidR="00897BEA" w:rsidRPr="00FA4095" w:rsidRDefault="006915EA" w:rsidP="00FA4095">
    <w:pPr>
      <w:pStyle w:val="Kopfzeile"/>
      <w:spacing w:line="1124" w:lineRule="exact"/>
    </w:pPr>
    <w:r w:rsidRPr="004B1008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231C6528" wp14:editId="13617C7C">
              <wp:simplePos x="0" y="0"/>
              <wp:positionH relativeFrom="page">
                <wp:posOffset>4608830</wp:posOffset>
              </wp:positionH>
              <wp:positionV relativeFrom="page">
                <wp:posOffset>1332230</wp:posOffset>
              </wp:positionV>
              <wp:extent cx="2523600" cy="687600"/>
              <wp:effectExtent l="0" t="0" r="10160" b="17780"/>
              <wp:wrapNone/>
              <wp:docPr id="3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3600" cy="687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15EA" w:rsidRDefault="006915EA" w:rsidP="006915EA">
                          <w:pPr>
                            <w:pStyle w:val="LeistungsbereichZusatzbezeichnung"/>
                          </w:pPr>
                          <w:r>
                            <w:rPr>
                              <w:b/>
                            </w:rPr>
                            <w:t>Immobilien</w:t>
                          </w:r>
                        </w:p>
                        <w:p w:rsidR="006915EA" w:rsidRPr="00A5636A" w:rsidRDefault="0078562B" w:rsidP="006915EA">
                          <w:pPr>
                            <w:pStyle w:val="LeistungsbereichZusatzbezeichnung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Automationstechnik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1C6528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9" type="#_x0000_t202" style="position:absolute;margin-left:362.9pt;margin-top:104.9pt;width:198.7pt;height:54.1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" filled="f" stroked="f">
              <v:path arrowok="t"/>
              <v:textbox inset="0,0,0,0">
                <w:txbxContent>
                  <w:p w:rsidR="006915EA" w:rsidRDefault="006915EA" w:rsidP="006915EA">
                    <w:pPr>
                      <w:pStyle w:val="LeistungsbereichZusatzbezeichnung"/>
                    </w:pPr>
                    <w:r>
                      <w:rPr>
                        <w:b/>
                      </w:rPr>
                      <w:t>Immobilien</w:t>
                    </w:r>
                  </w:p>
                  <w:p w:rsidR="006915EA" w:rsidRPr="00A5636A" w:rsidRDefault="0078562B" w:rsidP="006915EA">
                    <w:pPr>
                      <w:pStyle w:val="LeistungsbereichZusatzbezeichnung"/>
                      <w:rPr>
                        <w:b/>
                      </w:rPr>
                    </w:pPr>
                    <w:r>
                      <w:rPr>
                        <w:b/>
                      </w:rPr>
                      <w:t>Automationstechnik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B1008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1FD0D19" wp14:editId="33EC2B69">
              <wp:simplePos x="0" y="0"/>
              <wp:positionH relativeFrom="page">
                <wp:posOffset>904875</wp:posOffset>
              </wp:positionH>
              <wp:positionV relativeFrom="page">
                <wp:posOffset>1333500</wp:posOffset>
              </wp:positionV>
              <wp:extent cx="3703955" cy="600075"/>
              <wp:effectExtent l="0" t="0" r="10795" b="9525"/>
              <wp:wrapNone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395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15EA" w:rsidRPr="004B2605" w:rsidRDefault="006915EA" w:rsidP="006915EA">
                          <w:pPr>
                            <w:pStyle w:val="Dokumenteninformation"/>
                            <w:tabs>
                              <w:tab w:val="left" w:pos="851"/>
                            </w:tabs>
                            <w:spacing w:line="230" w:lineRule="exact"/>
                          </w:pPr>
                          <w:r w:rsidRPr="004B2605">
                            <w:t xml:space="preserve">Datum: </w:t>
                          </w:r>
                          <w:r>
                            <w:tab/>
                          </w:r>
                          <w:sdt>
                            <w:sdtPr>
                              <w:alias w:val="Status"/>
                              <w:tag w:val=""/>
                              <w:id w:val="-435367719"/>
                              <w:placeholder>
                                <w:docPart w:val="F2057C4327C34BB2B2DC206486EEA4B0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text/>
                            </w:sdtPr>
                            <w:sdtContent>
                              <w:r w:rsidR="001707F2">
                                <w:t>15.11.2021</w:t>
                              </w:r>
                            </w:sdtContent>
                          </w:sdt>
                          <w:r>
                            <w:tab/>
                          </w:r>
                        </w:p>
                        <w:p w:rsidR="006915EA" w:rsidRPr="004B2605" w:rsidRDefault="006915EA" w:rsidP="006915EA">
                          <w:pPr>
                            <w:pStyle w:val="Dokumenteninformation"/>
                            <w:tabs>
                              <w:tab w:val="left" w:pos="851"/>
                            </w:tabs>
                            <w:spacing w:line="230" w:lineRule="exact"/>
                          </w:pPr>
                          <w:r>
                            <w:t>Ersteller</w:t>
                          </w:r>
                          <w:r>
                            <w:tab/>
                            <w:t>Daniel Mangold</w:t>
                          </w:r>
                        </w:p>
                        <w:p w:rsidR="006915EA" w:rsidRPr="004B2605" w:rsidRDefault="006915EA" w:rsidP="006915EA">
                          <w:pPr>
                            <w:pStyle w:val="Dokumenteninformation"/>
                            <w:tabs>
                              <w:tab w:val="left" w:pos="851"/>
                            </w:tabs>
                            <w:spacing w:line="230" w:lineRule="exact"/>
                          </w:pPr>
                          <w:r w:rsidRPr="004B2605">
                            <w:t xml:space="preserve">Version: </w:t>
                          </w:r>
                          <w:r w:rsidR="00DE2C0C">
                            <w:tab/>
                          </w:r>
                          <w:r>
                            <w:t>V01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D0D1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30" type="#_x0000_t202" style="position:absolute;margin-left:71.25pt;margin-top:105pt;width:291.65pt;height:4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" filled="f" stroked="f">
              <v:path arrowok="t"/>
              <v:textbox inset="0,0,0,0">
                <w:txbxContent>
                  <w:p w:rsidR="006915EA" w:rsidRPr="004B2605" w:rsidRDefault="006915EA" w:rsidP="006915EA">
                    <w:pPr>
                      <w:pStyle w:val="Dokumenteninformation"/>
                      <w:tabs>
                        <w:tab w:val="left" w:pos="851"/>
                      </w:tabs>
                      <w:spacing w:line="230" w:lineRule="exact"/>
                    </w:pPr>
                    <w:r w:rsidRPr="004B2605">
                      <w:t xml:space="preserve">Datum: </w:t>
                    </w:r>
                    <w:r>
                      <w:tab/>
                    </w:r>
                    <w:sdt>
                      <w:sdtPr>
                        <w:alias w:val="Status"/>
                        <w:tag w:val=""/>
                        <w:id w:val="-435367719"/>
                        <w:placeholder>
                          <w:docPart w:val="F2057C4327C34BB2B2DC206486EEA4B0"/>
                        </w:placeholder>
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<w:text/>
                      </w:sdtPr>
                      <w:sdtContent>
                        <w:r w:rsidR="001707F2">
                          <w:t>15.11.2021</w:t>
                        </w:r>
                      </w:sdtContent>
                    </w:sdt>
                    <w:r>
                      <w:tab/>
                    </w:r>
                  </w:p>
                  <w:p w:rsidR="006915EA" w:rsidRPr="004B2605" w:rsidRDefault="006915EA" w:rsidP="006915EA">
                    <w:pPr>
                      <w:pStyle w:val="Dokumenteninformation"/>
                      <w:tabs>
                        <w:tab w:val="left" w:pos="851"/>
                      </w:tabs>
                      <w:spacing w:line="230" w:lineRule="exact"/>
                    </w:pPr>
                    <w:r>
                      <w:t>Ersteller</w:t>
                    </w:r>
                    <w:r>
                      <w:tab/>
                      <w:t>Daniel Mangold</w:t>
                    </w:r>
                  </w:p>
                  <w:p w:rsidR="006915EA" w:rsidRPr="004B2605" w:rsidRDefault="006915EA" w:rsidP="006915EA">
                    <w:pPr>
                      <w:pStyle w:val="Dokumenteninformation"/>
                      <w:tabs>
                        <w:tab w:val="left" w:pos="851"/>
                      </w:tabs>
                      <w:spacing w:line="230" w:lineRule="exact"/>
                    </w:pPr>
                    <w:r w:rsidRPr="004B2605">
                      <w:t xml:space="preserve">Version: </w:t>
                    </w:r>
                    <w:r w:rsidR="00DE2C0C">
                      <w:tab/>
                    </w:r>
                    <w:r>
                      <w:t>V01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7BEA">
      <w:rPr>
        <w:noProof/>
        <w:lang w:eastAsia="de-CH"/>
      </w:rPr>
      <w:drawing>
        <wp:anchor distT="0" distB="0" distL="114300" distR="114300" simplePos="0" relativeHeight="251663360" behindDoc="0" locked="1" layoutInCell="1" allowOverlap="1" wp14:anchorId="22E44C88" wp14:editId="2B58C6B0">
          <wp:simplePos x="0" y="0"/>
          <wp:positionH relativeFrom="page">
            <wp:posOffset>4032250</wp:posOffset>
          </wp:positionH>
          <wp:positionV relativeFrom="page">
            <wp:posOffset>396240</wp:posOffset>
          </wp:positionV>
          <wp:extent cx="2411280" cy="474480"/>
          <wp:effectExtent l="0" t="0" r="8255" b="1905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1280" cy="474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C0C" w:rsidRDefault="00DE2C0C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BEA" w:rsidRDefault="00897BEA" w:rsidP="005918ED">
    <w:pPr>
      <w:pStyle w:val="SeitenzahlFuss"/>
      <w:framePr w:wrap="around"/>
    </w:pPr>
    <w:r>
      <w:t xml:space="preserve">Seite </w:t>
    </w:r>
    <w:r>
      <w:fldChar w:fldCharType="begin"/>
    </w:r>
    <w:r>
      <w:instrText xml:space="preserve"> PAGE  </w:instrText>
    </w:r>
    <w:r>
      <w:fldChar w:fldCharType="separate"/>
    </w:r>
    <w:r w:rsidR="00C456D4">
      <w:rPr>
        <w:noProof/>
      </w:rPr>
      <w:t>2</w:t>
    </w:r>
    <w:r>
      <w:fldChar w:fldCharType="end"/>
    </w:r>
    <w:r>
      <w:t xml:space="preserve"> von </w:t>
    </w:r>
    <w:fldSimple w:instr=" NUMPAGES  ">
      <w:r w:rsidR="00C456D4">
        <w:rPr>
          <w:noProof/>
        </w:rPr>
        <w:t>2</w:t>
      </w:r>
    </w:fldSimple>
  </w:p>
  <w:p w:rsidR="00897BEA" w:rsidRPr="0057048B" w:rsidRDefault="00897BEA">
    <w:pPr>
      <w:pStyle w:val="Kopfzeile"/>
      <w:rPr>
        <w:b/>
      </w:rPr>
    </w:pPr>
    <w:r>
      <w:rPr>
        <w:b/>
      </w:rPr>
      <w:t>IT-</w:t>
    </w:r>
    <w:r w:rsidRPr="00730CE4">
      <w:rPr>
        <w:b/>
      </w:rPr>
      <w:t>Service</w:t>
    </w:r>
    <w:r>
      <w:rPr>
        <w:b/>
      </w:rPr>
      <w:t xml:space="preserve"> M</w:t>
    </w:r>
    <w:r w:rsidRPr="00730CE4">
      <w:rPr>
        <w:b/>
      </w:rPr>
      <w:t>anagement</w:t>
    </w:r>
  </w:p>
  <w:p w:rsidR="00897BEA" w:rsidRDefault="00897BEA" w:rsidP="0057048B">
    <w:pPr>
      <w:pStyle w:val="Kopfzeile"/>
    </w:pPr>
    <w:r>
      <w:fldChar w:fldCharType="begin"/>
    </w:r>
    <w:r>
      <w:instrText xml:space="preserve"> STYLEREF  Thema </w:instrText>
    </w:r>
    <w:r>
      <w:fldChar w:fldCharType="separate"/>
    </w:r>
    <w:r w:rsidR="00C456D4">
      <w:rPr>
        <w:b/>
        <w:bCs/>
        <w:noProof/>
        <w:lang w:val="de-DE"/>
      </w:rPr>
      <w:t>Fehler! Kein Text mit angegebener Formatvorlage im Dokument.</w:t>
    </w:r>
    <w:r>
      <w:rPr>
        <w:noProof/>
      </w:rPr>
      <w:fldChar w:fldCharType="end"/>
    </w:r>
  </w:p>
  <w:p w:rsidR="00897BEA" w:rsidRDefault="003E0EED" w:rsidP="0057048B">
    <w:pPr>
      <w:pStyle w:val="Kopfzeile"/>
    </w:pPr>
    <w:fldSimple w:instr=" STYLEREF  __Datum ">
      <w:r w:rsidR="00C456D4">
        <w:rPr>
          <w:noProof/>
        </w:rPr>
        <w:t>Immobilien</w:t>
      </w:r>
    </w:fldSimple>
    <w:r w:rsidR="00897BEA">
      <w:t xml:space="preserve">, </w:t>
    </w:r>
    <w:fldSimple w:instr=" STYLEREF  __ErstellerIn ">
      <w:r w:rsidR="00C456D4">
        <w:rPr>
          <w:noProof/>
        </w:rPr>
        <w:t>Daniel Mangold</w:t>
      </w:r>
    </w:fldSimple>
    <w:r w:rsidR="00897BEA">
      <w:t xml:space="preserve">, </w:t>
    </w:r>
    <w:fldSimple w:instr=" STYLEREF  __Version ">
      <w:r w:rsidR="00C456D4">
        <w:rPr>
          <w:noProof/>
        </w:rPr>
        <w:t>031.RL0002-T06 V01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CC567B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674E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B56A10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266F2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A1024A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1950F5A"/>
    <w:multiLevelType w:val="multilevel"/>
    <w:tmpl w:val="D5E44C1A"/>
    <w:styleLink w:val="AufzhlungStrichListe"/>
    <w:lvl w:ilvl="0">
      <w:start w:val="1"/>
      <w:numFmt w:val="bullet"/>
      <w:pStyle w:val="AufzhlungStrich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852"/>
        </w:tabs>
        <w:ind w:left="852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1136"/>
        </w:tabs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1420"/>
        </w:tabs>
        <w:ind w:left="1420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tabs>
          <w:tab w:val="num" w:pos="1704"/>
        </w:tabs>
        <w:ind w:left="1704" w:hanging="284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988"/>
        </w:tabs>
        <w:ind w:left="1988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tabs>
          <w:tab w:val="num" w:pos="2272"/>
        </w:tabs>
        <w:ind w:left="227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tabs>
          <w:tab w:val="num" w:pos="2556"/>
        </w:tabs>
        <w:ind w:left="2556" w:hanging="284"/>
      </w:pPr>
      <w:rPr>
        <w:rFonts w:ascii="Arial" w:hAnsi="Arial" w:hint="default"/>
        <w:color w:val="auto"/>
      </w:rPr>
    </w:lvl>
  </w:abstractNum>
  <w:abstractNum w:abstractNumId="6" w15:restartNumberingAfterBreak="0">
    <w:nsid w:val="3F2B18C5"/>
    <w:multiLevelType w:val="multilevel"/>
    <w:tmpl w:val="416E6358"/>
    <w:numStyleLink w:val="berschriftenListe"/>
  </w:abstractNum>
  <w:abstractNum w:abstractNumId="7" w15:restartNumberingAfterBreak="0">
    <w:nsid w:val="40973333"/>
    <w:multiLevelType w:val="multilevel"/>
    <w:tmpl w:val="416E6358"/>
    <w:styleLink w:val="berschriftenListe"/>
    <w:lvl w:ilvl="0">
      <w:start w:val="1"/>
      <w:numFmt w:val="decimal"/>
      <w:pStyle w:val="berschrift1"/>
      <w:lvlText w:val="%1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47A324F"/>
    <w:multiLevelType w:val="multilevel"/>
    <w:tmpl w:val="416E6358"/>
    <w:numStyleLink w:val="berschriftenListe"/>
  </w:abstractNum>
  <w:abstractNum w:abstractNumId="9" w15:restartNumberingAfterBreak="0">
    <w:nsid w:val="5D4C08DF"/>
    <w:multiLevelType w:val="multilevel"/>
    <w:tmpl w:val="416E6358"/>
    <w:numStyleLink w:val="berschriftenListe"/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EA"/>
    <w:rsid w:val="00013928"/>
    <w:rsid w:val="00041EBF"/>
    <w:rsid w:val="00077474"/>
    <w:rsid w:val="00086CD8"/>
    <w:rsid w:val="000F7A49"/>
    <w:rsid w:val="0010009D"/>
    <w:rsid w:val="00105A6C"/>
    <w:rsid w:val="001201C4"/>
    <w:rsid w:val="001707F2"/>
    <w:rsid w:val="00170D9E"/>
    <w:rsid w:val="00185332"/>
    <w:rsid w:val="001A552F"/>
    <w:rsid w:val="001C3551"/>
    <w:rsid w:val="001E1E48"/>
    <w:rsid w:val="00225A95"/>
    <w:rsid w:val="002277CC"/>
    <w:rsid w:val="002502B0"/>
    <w:rsid w:val="00262D50"/>
    <w:rsid w:val="002714C2"/>
    <w:rsid w:val="002E3788"/>
    <w:rsid w:val="00306A6A"/>
    <w:rsid w:val="00314D27"/>
    <w:rsid w:val="00340948"/>
    <w:rsid w:val="003838FC"/>
    <w:rsid w:val="003A2E26"/>
    <w:rsid w:val="003B66F4"/>
    <w:rsid w:val="003D7F6A"/>
    <w:rsid w:val="003E0EED"/>
    <w:rsid w:val="003E14BF"/>
    <w:rsid w:val="004011C5"/>
    <w:rsid w:val="004071A2"/>
    <w:rsid w:val="004202F9"/>
    <w:rsid w:val="004919D2"/>
    <w:rsid w:val="004A7910"/>
    <w:rsid w:val="004B5DA7"/>
    <w:rsid w:val="004D474A"/>
    <w:rsid w:val="004D7D20"/>
    <w:rsid w:val="005003C2"/>
    <w:rsid w:val="00500AA0"/>
    <w:rsid w:val="00525EF5"/>
    <w:rsid w:val="00531F79"/>
    <w:rsid w:val="00546FA0"/>
    <w:rsid w:val="00551860"/>
    <w:rsid w:val="00552732"/>
    <w:rsid w:val="00557428"/>
    <w:rsid w:val="005612A2"/>
    <w:rsid w:val="00563B91"/>
    <w:rsid w:val="005653C3"/>
    <w:rsid w:val="0057048B"/>
    <w:rsid w:val="0057180B"/>
    <w:rsid w:val="00574AAA"/>
    <w:rsid w:val="005918ED"/>
    <w:rsid w:val="005B4060"/>
    <w:rsid w:val="005F09D9"/>
    <w:rsid w:val="006015E0"/>
    <w:rsid w:val="00627523"/>
    <w:rsid w:val="00630224"/>
    <w:rsid w:val="0063038A"/>
    <w:rsid w:val="006542BD"/>
    <w:rsid w:val="0066280E"/>
    <w:rsid w:val="00663060"/>
    <w:rsid w:val="006915EA"/>
    <w:rsid w:val="00693D62"/>
    <w:rsid w:val="0069632F"/>
    <w:rsid w:val="006A6D11"/>
    <w:rsid w:val="006B12F6"/>
    <w:rsid w:val="006E6FD8"/>
    <w:rsid w:val="00701EA3"/>
    <w:rsid w:val="00711104"/>
    <w:rsid w:val="00730CE4"/>
    <w:rsid w:val="00752325"/>
    <w:rsid w:val="00754D4A"/>
    <w:rsid w:val="00761683"/>
    <w:rsid w:val="0078562B"/>
    <w:rsid w:val="007A4C46"/>
    <w:rsid w:val="007B4AC6"/>
    <w:rsid w:val="007C30A3"/>
    <w:rsid w:val="007D4E70"/>
    <w:rsid w:val="007D6F67"/>
    <w:rsid w:val="007E6329"/>
    <w:rsid w:val="00897BEA"/>
    <w:rsid w:val="008C07AF"/>
    <w:rsid w:val="008C3ACB"/>
    <w:rsid w:val="008D3A9F"/>
    <w:rsid w:val="008E345C"/>
    <w:rsid w:val="009161C4"/>
    <w:rsid w:val="00932C5C"/>
    <w:rsid w:val="00941A48"/>
    <w:rsid w:val="0095646F"/>
    <w:rsid w:val="009577BF"/>
    <w:rsid w:val="009D01A9"/>
    <w:rsid w:val="009D5780"/>
    <w:rsid w:val="00A256B9"/>
    <w:rsid w:val="00A368BB"/>
    <w:rsid w:val="00A759B2"/>
    <w:rsid w:val="00A951EC"/>
    <w:rsid w:val="00A953E7"/>
    <w:rsid w:val="00AA0DCE"/>
    <w:rsid w:val="00AA10D7"/>
    <w:rsid w:val="00AA691D"/>
    <w:rsid w:val="00AC4AE6"/>
    <w:rsid w:val="00AD3C46"/>
    <w:rsid w:val="00B02A64"/>
    <w:rsid w:val="00B06791"/>
    <w:rsid w:val="00B1248B"/>
    <w:rsid w:val="00B300CD"/>
    <w:rsid w:val="00B30255"/>
    <w:rsid w:val="00B81921"/>
    <w:rsid w:val="00B90177"/>
    <w:rsid w:val="00B9369D"/>
    <w:rsid w:val="00BB5AE8"/>
    <w:rsid w:val="00BE7A75"/>
    <w:rsid w:val="00C056DD"/>
    <w:rsid w:val="00C166D6"/>
    <w:rsid w:val="00C456D4"/>
    <w:rsid w:val="00C73C36"/>
    <w:rsid w:val="00CD1B66"/>
    <w:rsid w:val="00D23E34"/>
    <w:rsid w:val="00D5482A"/>
    <w:rsid w:val="00D61051"/>
    <w:rsid w:val="00D95FC8"/>
    <w:rsid w:val="00DA0DDA"/>
    <w:rsid w:val="00DA4F15"/>
    <w:rsid w:val="00DB0F28"/>
    <w:rsid w:val="00DC3C95"/>
    <w:rsid w:val="00DE2C0C"/>
    <w:rsid w:val="00E61776"/>
    <w:rsid w:val="00ED0272"/>
    <w:rsid w:val="00EE66D8"/>
    <w:rsid w:val="00EF38D4"/>
    <w:rsid w:val="00EF5F81"/>
    <w:rsid w:val="00EF7DFD"/>
    <w:rsid w:val="00F1499A"/>
    <w:rsid w:val="00F42C4A"/>
    <w:rsid w:val="00F469F2"/>
    <w:rsid w:val="00FA4095"/>
    <w:rsid w:val="00FF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5C68E8"/>
  <w15:docId w15:val="{0AF3DEB0-8FF0-4CB3-A5D2-9CC2D2B8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A552F"/>
  </w:style>
  <w:style w:type="paragraph" w:styleId="berschrift1">
    <w:name w:val="heading 1"/>
    <w:basedOn w:val="Standard"/>
    <w:next w:val="Standard"/>
    <w:link w:val="berschrift1Zchn"/>
    <w:uiPriority w:val="9"/>
    <w:qFormat/>
    <w:rsid w:val="00A953E7"/>
    <w:pPr>
      <w:keepNext/>
      <w:keepLines/>
      <w:numPr>
        <w:numId w:val="5"/>
      </w:numPr>
      <w:spacing w:before="264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953E7"/>
    <w:pPr>
      <w:keepNext/>
      <w:keepLines/>
      <w:numPr>
        <w:ilvl w:val="1"/>
        <w:numId w:val="5"/>
      </w:numPr>
      <w:spacing w:before="264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81921"/>
    <w:pPr>
      <w:keepNext/>
      <w:keepLines/>
      <w:numPr>
        <w:ilvl w:val="2"/>
        <w:numId w:val="5"/>
      </w:numPr>
      <w:spacing w:before="264"/>
      <w:outlineLvl w:val="2"/>
    </w:pPr>
    <w:rPr>
      <w:rFonts w:asciiTheme="majorHAnsi" w:eastAsiaTheme="majorEastAsia" w:hAnsiTheme="majorHAnsi" w:cstheme="majorBidi"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953E7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953E7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953E7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953E7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953E7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953E7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776"/>
    <w:pPr>
      <w:spacing w:line="200" w:lineRule="exact"/>
    </w:pPr>
    <w:rPr>
      <w:sz w:val="17"/>
    </w:rPr>
  </w:style>
  <w:style w:type="character" w:customStyle="1" w:styleId="KopfzeileZchn">
    <w:name w:val="Kopfzeile Zchn"/>
    <w:basedOn w:val="Absatz-Standardschriftart"/>
    <w:link w:val="Kopfzeile"/>
    <w:uiPriority w:val="99"/>
    <w:rsid w:val="00E61776"/>
    <w:rPr>
      <w:sz w:val="17"/>
    </w:rPr>
  </w:style>
  <w:style w:type="paragraph" w:styleId="Fuzeile">
    <w:name w:val="footer"/>
    <w:basedOn w:val="Standard"/>
    <w:link w:val="FuzeileZchn"/>
    <w:uiPriority w:val="99"/>
    <w:unhideWhenUsed/>
    <w:rsid w:val="00754D4A"/>
    <w:pPr>
      <w:spacing w:line="200" w:lineRule="exact"/>
      <w:ind w:right="1985"/>
    </w:pPr>
    <w:rPr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754D4A"/>
    <w:rPr>
      <w:sz w:val="17"/>
    </w:rPr>
  </w:style>
  <w:style w:type="table" w:styleId="Tabellenraster">
    <w:name w:val="Table Grid"/>
    <w:basedOn w:val="NormaleTabelle"/>
    <w:uiPriority w:val="59"/>
    <w:rsid w:val="00B9369D"/>
    <w:tblPr>
      <w:tblCellMar>
        <w:left w:w="0" w:type="dxa"/>
        <w:right w:w="0" w:type="dxa"/>
      </w:tblCellMar>
    </w:tblPr>
  </w:style>
  <w:style w:type="paragraph" w:customStyle="1" w:styleId="Standardklein">
    <w:name w:val="Standard klein"/>
    <w:basedOn w:val="Standard"/>
    <w:qFormat/>
    <w:rsid w:val="00B9369D"/>
    <w:pPr>
      <w:spacing w:line="230" w:lineRule="atLeast"/>
    </w:pPr>
    <w:rPr>
      <w:sz w:val="18"/>
    </w:rPr>
  </w:style>
  <w:style w:type="paragraph" w:customStyle="1" w:styleId="Thema">
    <w:name w:val="Thema"/>
    <w:basedOn w:val="Standard"/>
    <w:next w:val="Standard"/>
    <w:qFormat/>
    <w:rsid w:val="008E345C"/>
    <w:pPr>
      <w:pBdr>
        <w:bottom w:val="single" w:sz="4" w:space="3" w:color="auto"/>
      </w:pBdr>
      <w:spacing w:after="240" w:line="260" w:lineRule="exact"/>
    </w:pPr>
    <w:rPr>
      <w:b/>
    </w:rPr>
  </w:style>
  <w:style w:type="paragraph" w:customStyle="1" w:styleId="KopfDoktype">
    <w:name w:val="Kopf Doktype"/>
    <w:basedOn w:val="Kopfzeile"/>
    <w:qFormat/>
    <w:rsid w:val="00E61776"/>
    <w:pPr>
      <w:spacing w:line="280" w:lineRule="exact"/>
    </w:pPr>
    <w:rPr>
      <w:b/>
      <w:position w:val="2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345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345C"/>
    <w:rPr>
      <w:rFonts w:ascii="Tahoma" w:hAnsi="Tahoma" w:cs="Tahoma"/>
      <w:sz w:val="16"/>
      <w:szCs w:val="16"/>
    </w:rPr>
  </w:style>
  <w:style w:type="table" w:customStyle="1" w:styleId="USBTabelle">
    <w:name w:val="USB Tabelle"/>
    <w:basedOn w:val="NormaleTabelle"/>
    <w:uiPriority w:val="99"/>
    <w:rsid w:val="00693D62"/>
    <w:pPr>
      <w:ind w:left="85" w:right="8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shd w:val="clear" w:color="auto" w:fill="D9D9D9" w:themeFill="background1" w:themeFillShade="D9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paragraph" w:customStyle="1" w:styleId="SeitenzahlFuss">
    <w:name w:val="Seitenzahl Fuss"/>
    <w:basedOn w:val="Kopfzeile"/>
    <w:qFormat/>
    <w:rsid w:val="00563B91"/>
    <w:pPr>
      <w:framePr w:w="1985" w:h="272" w:hRule="exact" w:wrap="around" w:vAnchor="page" w:hAnchor="page" w:x="9243" w:y="16053" w:anchorLock="1"/>
      <w:spacing w:line="270" w:lineRule="exact"/>
      <w:jc w:val="right"/>
    </w:pPr>
    <w:rPr>
      <w:sz w:val="22"/>
    </w:rPr>
  </w:style>
  <w:style w:type="paragraph" w:customStyle="1" w:styleId="Datum">
    <w:name w:val="__Datum"/>
    <w:basedOn w:val="KopfDetails"/>
    <w:rsid w:val="00086CD8"/>
  </w:style>
  <w:style w:type="paragraph" w:customStyle="1" w:styleId="ErstellerIn">
    <w:name w:val="__ErstellerIn"/>
    <w:basedOn w:val="KopfDetails"/>
    <w:rsid w:val="00086CD8"/>
  </w:style>
  <w:style w:type="paragraph" w:customStyle="1" w:styleId="Version">
    <w:name w:val="__Version"/>
    <w:basedOn w:val="KopfDetails"/>
    <w:rsid w:val="00086CD8"/>
  </w:style>
  <w:style w:type="character" w:customStyle="1" w:styleId="berschrift1Zchn">
    <w:name w:val="Überschrift 1 Zchn"/>
    <w:basedOn w:val="Absatz-Standardschriftart"/>
    <w:link w:val="berschrift1"/>
    <w:uiPriority w:val="9"/>
    <w:rsid w:val="00A953E7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953E7"/>
    <w:rPr>
      <w:rFonts w:asciiTheme="majorHAnsi" w:eastAsiaTheme="majorEastAsia" w:hAnsiTheme="majorHAnsi" w:cstheme="majorBidi"/>
      <w:b/>
      <w:bCs/>
      <w:szCs w:val="26"/>
    </w:rPr>
  </w:style>
  <w:style w:type="paragraph" w:styleId="Inhaltsverzeichnisberschrift">
    <w:name w:val="TOC Heading"/>
    <w:basedOn w:val="berschrift1"/>
    <w:next w:val="Standard"/>
    <w:uiPriority w:val="39"/>
    <w:qFormat/>
    <w:rsid w:val="00262D50"/>
    <w:pPr>
      <w:numPr>
        <w:numId w:val="0"/>
      </w:numPr>
      <w:spacing w:before="0" w:after="264"/>
      <w:outlineLvl w:val="9"/>
    </w:pPr>
    <w:rPr>
      <w:lang w:eastAsia="de-CH"/>
    </w:rPr>
  </w:style>
  <w:style w:type="paragraph" w:styleId="Verzeichnis1">
    <w:name w:val="toc 1"/>
    <w:basedOn w:val="Standard"/>
    <w:next w:val="Standard"/>
    <w:uiPriority w:val="39"/>
    <w:unhideWhenUsed/>
    <w:rsid w:val="00B81921"/>
    <w:pPr>
      <w:pBdr>
        <w:bottom w:val="single" w:sz="4" w:space="1" w:color="auto"/>
        <w:between w:val="single" w:sz="4" w:space="1" w:color="auto"/>
      </w:pBdr>
      <w:tabs>
        <w:tab w:val="left" w:pos="851"/>
        <w:tab w:val="right" w:pos="9809"/>
      </w:tabs>
      <w:spacing w:before="132"/>
      <w:ind w:left="851" w:hanging="851"/>
    </w:pPr>
    <w:rPr>
      <w:b/>
    </w:rPr>
  </w:style>
  <w:style w:type="paragraph" w:styleId="Verzeichnis2">
    <w:name w:val="toc 2"/>
    <w:basedOn w:val="Standard"/>
    <w:next w:val="Standard"/>
    <w:uiPriority w:val="39"/>
    <w:unhideWhenUsed/>
    <w:rsid w:val="003A2E26"/>
    <w:pPr>
      <w:tabs>
        <w:tab w:val="left" w:pos="1701"/>
        <w:tab w:val="right" w:pos="9809"/>
      </w:tabs>
      <w:ind w:left="1702" w:hanging="851"/>
    </w:pPr>
  </w:style>
  <w:style w:type="character" w:styleId="Hyperlink">
    <w:name w:val="Hyperlink"/>
    <w:basedOn w:val="Absatz-Standardschriftart"/>
    <w:uiPriority w:val="99"/>
    <w:unhideWhenUsed/>
    <w:rsid w:val="006015E0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81921"/>
    <w:rPr>
      <w:rFonts w:asciiTheme="majorHAnsi" w:eastAsiaTheme="majorEastAsia" w:hAnsiTheme="majorHAnsi" w:cstheme="majorBidi"/>
      <w:bCs/>
    </w:rPr>
  </w:style>
  <w:style w:type="numbering" w:customStyle="1" w:styleId="berschriftenListe">
    <w:name w:val="Überschriften Liste"/>
    <w:uiPriority w:val="99"/>
    <w:rsid w:val="00A953E7"/>
    <w:pPr>
      <w:numPr>
        <w:numId w:val="1"/>
      </w:numPr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953E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953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953E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953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953E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953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KopfDetails">
    <w:name w:val="Kopf Details"/>
    <w:basedOn w:val="Standardklein"/>
    <w:qFormat/>
    <w:rsid w:val="00B02A64"/>
    <w:pPr>
      <w:spacing w:line="250" w:lineRule="atLeast"/>
    </w:pPr>
    <w:rPr>
      <w:sz w:val="17"/>
    </w:rPr>
  </w:style>
  <w:style w:type="paragraph" w:customStyle="1" w:styleId="AufzhlungStrich">
    <w:name w:val="Aufzählung Strich"/>
    <w:basedOn w:val="Standard"/>
    <w:qFormat/>
    <w:rsid w:val="00306A6A"/>
    <w:pPr>
      <w:numPr>
        <w:numId w:val="6"/>
      </w:numPr>
    </w:pPr>
  </w:style>
  <w:style w:type="numbering" w:customStyle="1" w:styleId="AufzhlungStrichListe">
    <w:name w:val="Aufzählung Strich Liste"/>
    <w:uiPriority w:val="99"/>
    <w:rsid w:val="00306A6A"/>
    <w:pPr>
      <w:numPr>
        <w:numId w:val="6"/>
      </w:numPr>
    </w:pPr>
  </w:style>
  <w:style w:type="paragraph" w:customStyle="1" w:styleId="Titel">
    <w:name w:val="__Titel"/>
    <w:basedOn w:val="Standard"/>
    <w:qFormat/>
    <w:rsid w:val="001E1E48"/>
    <w:pPr>
      <w:jc w:val="center"/>
    </w:pPr>
    <w:rPr>
      <w:b/>
      <w:sz w:val="4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30CE4"/>
    <w:rPr>
      <w:color w:val="808080"/>
      <w:shd w:val="clear" w:color="auto" w:fill="E6E6E6"/>
    </w:rPr>
  </w:style>
  <w:style w:type="paragraph" w:customStyle="1" w:styleId="Tabellenberschrift">
    <w:name w:val="Tabellenüberschrift"/>
    <w:basedOn w:val="Standard"/>
    <w:rsid w:val="00897BEA"/>
    <w:pPr>
      <w:suppressLineNumbers/>
      <w:suppressAutoHyphens/>
      <w:jc w:val="center"/>
    </w:pPr>
    <w:rPr>
      <w:rFonts w:ascii="Liberation Serif" w:eastAsia="NSimSun" w:hAnsi="Liberation Serif" w:cs="Lucida Sans"/>
      <w:b/>
      <w:bCs/>
      <w:kern w:val="2"/>
      <w:sz w:val="24"/>
      <w:szCs w:val="24"/>
      <w:lang w:eastAsia="zh-CN" w:bidi="hi-IN"/>
    </w:rPr>
  </w:style>
  <w:style w:type="paragraph" w:customStyle="1" w:styleId="Fusszeile">
    <w:name w:val="Fusszeile"/>
    <w:basedOn w:val="Standard"/>
    <w:qFormat/>
    <w:rsid w:val="00013928"/>
    <w:pPr>
      <w:pBdr>
        <w:top w:val="single" w:sz="4" w:space="4" w:color="auto"/>
      </w:pBdr>
      <w:spacing w:line="200" w:lineRule="exact"/>
    </w:pPr>
    <w:rPr>
      <w:rFonts w:eastAsiaTheme="minorEastAsia"/>
      <w:sz w:val="17"/>
      <w:szCs w:val="17"/>
      <w:lang w:eastAsia="de-DE"/>
    </w:rPr>
  </w:style>
  <w:style w:type="paragraph" w:customStyle="1" w:styleId="Dokumenteninformation">
    <w:name w:val="Dokumenteninformation"/>
    <w:basedOn w:val="Standard"/>
    <w:qFormat/>
    <w:rsid w:val="006915EA"/>
    <w:pPr>
      <w:tabs>
        <w:tab w:val="left" w:pos="4933"/>
      </w:tabs>
      <w:spacing w:line="260" w:lineRule="exact"/>
    </w:pPr>
    <w:rPr>
      <w:rFonts w:eastAsiaTheme="minorEastAsia"/>
      <w:sz w:val="17"/>
      <w:lang w:eastAsia="de-DE"/>
    </w:rPr>
  </w:style>
  <w:style w:type="paragraph" w:customStyle="1" w:styleId="LeistungsbereichZusatzbezeichnung">
    <w:name w:val="Leistungsbereich/Zusatzbezeichnung"/>
    <w:basedOn w:val="Standard"/>
    <w:qFormat/>
    <w:rsid w:val="006915EA"/>
    <w:pPr>
      <w:spacing w:line="230" w:lineRule="exact"/>
    </w:pPr>
    <w:rPr>
      <w:rFonts w:eastAsiaTheme="minorEastAsia"/>
      <w:sz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707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USB-Projektvorlagen\Word\ITSM_Template_Betriebsdokument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2057C4327C34BB2B2DC206486EEA4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1496F8-571E-437A-896E-72F6EFC85DCA}"/>
      </w:docPartPr>
      <w:docPartBody>
        <w:p w:rsidR="00000000" w:rsidRDefault="008373F6">
          <w:r w:rsidRPr="005863C0">
            <w:rPr>
              <w:rStyle w:val="Platzhalt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3F6"/>
    <w:rsid w:val="005318EF"/>
    <w:rsid w:val="0083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373F6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  <w:rsid w:val="008373F6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373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EEF87C91DF9EA3458C35E40103163980" ma:contentTypeVersion="44" ma:contentTypeDescription="Ein neues USB-Dokument in der Bibliothek erstellen." ma:contentTypeScope="" ma:versionID="ea8f88aac8638c67882fde343f5da33a">
  <xsd:schema xmlns:xsd="http://www.w3.org/2001/XMLSchema" xmlns:xs="http://www.w3.org/2001/XMLSchema" xmlns:p="http://schemas.microsoft.com/office/2006/metadata/properties" xmlns:ns2="69316c52-5b39-4565-a6d4-a0753432d8e3" targetNamespace="http://schemas.microsoft.com/office/2006/metadata/properties" ma:root="true" ma:fieldsID="f990fd63ba027e9fa3eef102ebb3eb2c" ns2:_="">
    <xsd:import namespace="69316c52-5b39-4565-a6d4-a0753432d8e3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16c52-5b39-4565-a6d4-a0753432d8e3" elementFormDefault="qualified">
    <xsd:import namespace="http://schemas.microsoft.com/office/2006/documentManagement/types"/>
    <xsd:import namespace="http://schemas.microsoft.com/office/infopath/2007/PartnerControls"/>
    <xsd:element name="Patientdata" ma:index="4" nillable="true" ma:displayName="Patientendaten" ma:default="0" ma:internalName="Patientdata">
      <xsd:simpleType>
        <xsd:restriction base="dms:Boolean"/>
      </xsd:simpleType>
    </xsd:element>
    <xsd:element name="Confidentiality" ma:index="5" ma:displayName="Vertraulichkeit" ma:default="Intern" ma:format="Dropdown" ma:internalName="Confidentiality" ma:readOnly="false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tientdata xmlns="69316c52-5b39-4565-a6d4-a0753432d8e3">false</Patientdata>
    <Confidentiality xmlns="69316c52-5b39-4565-a6d4-a0753432d8e3">Intern</Confidentialit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7F807-06AE-45B2-B20D-90EC618B9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16c52-5b39-4565-a6d4-a0753432d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C3A88C-59F5-45B4-A8AC-A977C002A9D8}">
  <ds:schemaRefs>
    <ds:schemaRef ds:uri="http://schemas.microsoft.com/office/2006/metadata/properties"/>
    <ds:schemaRef ds:uri="http://schemas.microsoft.com/office/infopath/2007/PartnerControls"/>
    <ds:schemaRef ds:uri="69316c52-5b39-4565-a6d4-a0753432d8e3"/>
  </ds:schemaRefs>
</ds:datastoreItem>
</file>

<file path=customXml/itemProps3.xml><?xml version="1.0" encoding="utf-8"?>
<ds:datastoreItem xmlns:ds="http://schemas.openxmlformats.org/officeDocument/2006/customXml" ds:itemID="{6FDB8550-B639-4D8D-947B-D25CCBC673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3D6092-5CD2-4FEE-B7E0-C5849C5D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ITSM_Template_Betriebsdokumentation.dotx</Template>
  <TotalTime>0</TotalTime>
  <Pages>1</Pages>
  <Words>80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Mangold Daniel</dc:creator>
  <cp:lastModifiedBy>Mangold Daniel</cp:lastModifiedBy>
  <cp:revision>20</cp:revision>
  <cp:lastPrinted>2020-02-06T08:58:00Z</cp:lastPrinted>
  <dcterms:created xsi:type="dcterms:W3CDTF">2020-02-06T08:12:00Z</dcterms:created>
  <dcterms:modified xsi:type="dcterms:W3CDTF">2021-10-18T13:07:00Z</dcterms:modified>
  <cp:contentStatus>20.12.2021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0x01010074254FFFFA788748BE9570FD90FA56DE00EEF87C91DF9EA3458C35E40103163980</vt:lpwstr>
  </property>
</Properties>
</file>